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F4BD7" w14:textId="3BCAA3C2" w:rsidR="00B93491" w:rsidRPr="00171547" w:rsidRDefault="00A16788" w:rsidP="00B93491">
      <w:pPr>
        <w:tabs>
          <w:tab w:val="left" w:pos="2100"/>
        </w:tabs>
        <w:rPr>
          <w:rFonts w:ascii="Symbol" w:hAnsi="Symbol"/>
        </w:rPr>
      </w:pPr>
      <w:bookmarkStart w:id="0" w:name="_GoBack"/>
      <w:bookmarkEnd w:id="0"/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DD4E66" wp14:editId="67A83A1F">
                <wp:simplePos x="0" y="0"/>
                <wp:positionH relativeFrom="column">
                  <wp:posOffset>4297680</wp:posOffset>
                </wp:positionH>
                <wp:positionV relativeFrom="paragraph">
                  <wp:posOffset>2409825</wp:posOffset>
                </wp:positionV>
                <wp:extent cx="2646045" cy="1000125"/>
                <wp:effectExtent l="1905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D0AA0" w14:textId="77777777" w:rsidR="00FE4E51" w:rsidRPr="000D0166" w:rsidRDefault="00FE4E51" w:rsidP="00FE4E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>CLIENT</w:t>
                            </w:r>
                            <w:r w:rsidRPr="000D0166"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0FD87E0" w14:textId="77777777" w:rsidR="00FE4E51" w:rsidRPr="00FE4E51" w:rsidRDefault="00DB6FBF" w:rsidP="00FE4E51">
                            <w:pPr>
                              <w:rPr>
                                <w:rFonts w:ascii="Courier" w:hAnsi="Courier" w:cs="Courier"/>
                              </w:rPr>
                            </w:pPr>
                            <w:r>
                              <w:rPr>
                                <w:rFonts w:ascii="Courier" w:hAnsi="Courier" w:cs="Courier"/>
                              </w:rPr>
                              <w:t>Accutime Watch Corp.</w:t>
                            </w:r>
                            <w:r w:rsidR="00FE4E51">
                              <w:rPr>
                                <w:rFonts w:ascii="Courier" w:hAnsi="Courier" w:cs="Courier"/>
                              </w:rPr>
                              <w:br/>
                              <w:t xml:space="preserve">C/O </w:t>
                            </w:r>
                            <w:r>
                              <w:rPr>
                                <w:rFonts w:ascii="Courier" w:hAnsi="Courier" w:cs="Courier"/>
                              </w:rPr>
                              <w:t>Jake Shama</w:t>
                            </w:r>
                          </w:p>
                          <w:p w14:paraId="39526308" w14:textId="77777777" w:rsidR="00FE4E51" w:rsidRPr="00FE4E51" w:rsidRDefault="00FE4E51" w:rsidP="00FE4E51">
                            <w:pPr>
                              <w:rPr>
                                <w:rFonts w:ascii="Courier" w:hAnsi="Courier" w:cs="Courier"/>
                              </w:rPr>
                            </w:pPr>
                            <w:r w:rsidRPr="00FE4E51">
                              <w:rPr>
                                <w:rFonts w:ascii="Courier" w:hAnsi="Courier" w:cs="Courier"/>
                              </w:rPr>
                              <w:t>1</w:t>
                            </w:r>
                            <w:r w:rsidR="00DB6FBF">
                              <w:rPr>
                                <w:rFonts w:ascii="Courier" w:hAnsi="Courier" w:cs="Courier"/>
                              </w:rPr>
                              <w:t>001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 </w:t>
                            </w:r>
                            <w:r w:rsidR="00DB6FBF">
                              <w:rPr>
                                <w:rFonts w:ascii="Courier" w:hAnsi="Courier" w:cs="Courier"/>
                              </w:rPr>
                              <w:t>Ave Of the Americas</w:t>
                            </w:r>
                          </w:p>
                          <w:p w14:paraId="28AE0EC3" w14:textId="77777777" w:rsidR="00FE4E51" w:rsidRPr="00FE4E51" w:rsidRDefault="00A72599" w:rsidP="00FE4E51">
                            <w:pPr>
                              <w:rPr>
                                <w:rFonts w:ascii="Courier" w:hAnsi="Courier" w:cs="Courier"/>
                              </w:rPr>
                            </w:pPr>
                            <w:r>
                              <w:rPr>
                                <w:rFonts w:ascii="Courier" w:hAnsi="Courier" w:cs="Courier"/>
                              </w:rPr>
                              <w:t>New York, NY</w:t>
                            </w:r>
                            <w:r w:rsidR="00DB6FBF">
                              <w:rPr>
                                <w:rFonts w:ascii="Courier" w:hAnsi="Courier" w:cs="Courier"/>
                              </w:rPr>
                              <w:t xml:space="preserve"> 10018</w:t>
                            </w:r>
                          </w:p>
                          <w:p w14:paraId="3879150C" w14:textId="77777777" w:rsidR="00B93491" w:rsidRPr="00FE4E51" w:rsidRDefault="007D79F2" w:rsidP="00FE4E51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D4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4pt;margin-top:189.75pt;width:208.35pt;height:7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O8tgIAALs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" filled="f" stroked="f">
                <v:textbox>
                  <w:txbxContent>
                    <w:p w14:paraId="7E2D0AA0" w14:textId="77777777" w:rsidR="00FE4E51" w:rsidRPr="000D0166" w:rsidRDefault="00FE4E51" w:rsidP="00FE4E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</w:pPr>
                      <w:r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>CLIENT</w:t>
                      </w:r>
                      <w:r w:rsidRPr="000D0166"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>:</w:t>
                      </w:r>
                    </w:p>
                    <w:p w14:paraId="20FD87E0" w14:textId="77777777" w:rsidR="00FE4E51" w:rsidRPr="00FE4E51" w:rsidRDefault="00DB6FBF" w:rsidP="00FE4E51">
                      <w:pPr>
                        <w:rPr>
                          <w:rFonts w:ascii="Courier" w:hAnsi="Courier" w:cs="Courier"/>
                        </w:rPr>
                      </w:pPr>
                      <w:r>
                        <w:rPr>
                          <w:rFonts w:ascii="Courier" w:hAnsi="Courier" w:cs="Courier"/>
                        </w:rPr>
                        <w:t>Accutime Watch Corp.</w:t>
                      </w:r>
                      <w:r w:rsidR="00FE4E51">
                        <w:rPr>
                          <w:rFonts w:ascii="Courier" w:hAnsi="Courier" w:cs="Courier"/>
                        </w:rPr>
                        <w:br/>
                        <w:t xml:space="preserve">C/O </w:t>
                      </w:r>
                      <w:r>
                        <w:rPr>
                          <w:rFonts w:ascii="Courier" w:hAnsi="Courier" w:cs="Courier"/>
                        </w:rPr>
                        <w:t>Jake Shama</w:t>
                      </w:r>
                    </w:p>
                    <w:p w14:paraId="39526308" w14:textId="77777777" w:rsidR="00FE4E51" w:rsidRPr="00FE4E51" w:rsidRDefault="00FE4E51" w:rsidP="00FE4E51">
                      <w:pPr>
                        <w:rPr>
                          <w:rFonts w:ascii="Courier" w:hAnsi="Courier" w:cs="Courier"/>
                        </w:rPr>
                      </w:pPr>
                      <w:r w:rsidRPr="00FE4E51">
                        <w:rPr>
                          <w:rFonts w:ascii="Courier" w:hAnsi="Courier" w:cs="Courier"/>
                        </w:rPr>
                        <w:t>1</w:t>
                      </w:r>
                      <w:r w:rsidR="00DB6FBF">
                        <w:rPr>
                          <w:rFonts w:ascii="Courier" w:hAnsi="Courier" w:cs="Courier"/>
                        </w:rPr>
                        <w:t>001</w:t>
                      </w:r>
                      <w:r w:rsidRPr="00FE4E51">
                        <w:rPr>
                          <w:rFonts w:ascii="Courier" w:hAnsi="Courier" w:cs="Courier"/>
                        </w:rPr>
                        <w:t xml:space="preserve"> </w:t>
                      </w:r>
                      <w:r w:rsidR="00DB6FBF">
                        <w:rPr>
                          <w:rFonts w:ascii="Courier" w:hAnsi="Courier" w:cs="Courier"/>
                        </w:rPr>
                        <w:t>Ave Of the Americas</w:t>
                      </w:r>
                    </w:p>
                    <w:p w14:paraId="28AE0EC3" w14:textId="77777777" w:rsidR="00FE4E51" w:rsidRPr="00FE4E51" w:rsidRDefault="00A72599" w:rsidP="00FE4E51">
                      <w:pPr>
                        <w:rPr>
                          <w:rFonts w:ascii="Courier" w:hAnsi="Courier" w:cs="Courier"/>
                        </w:rPr>
                      </w:pPr>
                      <w:r>
                        <w:rPr>
                          <w:rFonts w:ascii="Courier" w:hAnsi="Courier" w:cs="Courier"/>
                        </w:rPr>
                        <w:t>New York, NY</w:t>
                      </w:r>
                      <w:r w:rsidR="00DB6FBF">
                        <w:rPr>
                          <w:rFonts w:ascii="Courier" w:hAnsi="Courier" w:cs="Courier"/>
                        </w:rPr>
                        <w:t xml:space="preserve"> 10018</w:t>
                      </w:r>
                    </w:p>
                    <w:p w14:paraId="3879150C" w14:textId="77777777" w:rsidR="00B93491" w:rsidRPr="00FE4E51" w:rsidRDefault="007D79F2" w:rsidP="00FE4E51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1569FB" wp14:editId="5CD78F9B">
                <wp:simplePos x="0" y="0"/>
                <wp:positionH relativeFrom="column">
                  <wp:posOffset>5169535</wp:posOffset>
                </wp:positionH>
                <wp:positionV relativeFrom="paragraph">
                  <wp:posOffset>942340</wp:posOffset>
                </wp:positionV>
                <wp:extent cx="1823720" cy="66040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F9424" w14:textId="3454DD62" w:rsidR="00B93491" w:rsidRPr="00266152" w:rsidRDefault="0019330F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righ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</w:pPr>
                            <w:r w:rsidRPr="00266152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 xml:space="preserve">INVOICE: </w:t>
                            </w:r>
                            <w:r w:rsidR="00DB6FBF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2</w:t>
                            </w:r>
                            <w:r w:rsidR="003744D3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4</w:t>
                            </w:r>
                            <w:r w:rsidR="001F423C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9</w:t>
                            </w:r>
                          </w:p>
                          <w:p w14:paraId="67A2E1DF" w14:textId="77777777" w:rsidR="00B93491" w:rsidRPr="00266152" w:rsidRDefault="007D79F2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righ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  <w:szCs w:val="20"/>
                              </w:rPr>
                            </w:pPr>
                          </w:p>
                          <w:p w14:paraId="5B01EC9A" w14:textId="64E0273F" w:rsidR="00B93491" w:rsidRPr="00266152" w:rsidRDefault="005964D2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right"/>
                              <w:textAlignment w:val="center"/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</w:pPr>
                            <w:r w:rsidRPr="00FE4E51"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</w:rPr>
                              <w:t>Date</w:t>
                            </w:r>
                            <w:r>
                              <w:rPr>
                                <w:rFonts w:ascii="Times" w:hAnsi="Times"/>
                                <w:b/>
                                <w:color w:val="4F1900"/>
                                <w:sz w:val="22"/>
                                <w:szCs w:val="20"/>
                              </w:rPr>
                              <w:t xml:space="preserve">: </w:t>
                            </w:r>
                            <w:r w:rsidR="001F423C">
                              <w:rPr>
                                <w:rFonts w:ascii="Courier" w:hAnsi="Courier" w:cs="Courier"/>
                              </w:rPr>
                              <w:t>04</w:t>
                            </w:r>
                            <w:r w:rsidR="009F13A4">
                              <w:rPr>
                                <w:rFonts w:ascii="Courier" w:hAnsi="Courier" w:cs="Courier"/>
                              </w:rPr>
                              <w:t>-</w:t>
                            </w:r>
                            <w:r w:rsidR="001F423C">
                              <w:rPr>
                                <w:rFonts w:ascii="Courier" w:hAnsi="Courier" w:cs="Courier"/>
                              </w:rPr>
                              <w:t>21</w:t>
                            </w:r>
                            <w:r w:rsidR="00E7679E">
                              <w:rPr>
                                <w:rFonts w:ascii="Courier" w:hAnsi="Courier" w:cs="Courier"/>
                              </w:rPr>
                              <w:t>-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>20</w:t>
                            </w:r>
                            <w:r w:rsidR="00EE677C">
                              <w:rPr>
                                <w:rFonts w:ascii="Courier" w:hAnsi="Courier" w:cs="Courier"/>
                              </w:rPr>
                              <w:t>2</w:t>
                            </w:r>
                            <w:r w:rsidR="001F423C">
                              <w:rPr>
                                <w:rFonts w:ascii="Courier" w:hAnsi="Courier" w:cs="Courie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569FB" id="Text Box 12" o:spid="_x0000_s1027" type="#_x0000_t202" style="position:absolute;margin-left:407.05pt;margin-top:74.2pt;width:143.6pt;height:5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wwtwIAAME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" filled="f" stroked="f">
                <v:textbox>
                  <w:txbxContent>
                    <w:p w14:paraId="03BF9424" w14:textId="3454DD62" w:rsidR="00B93491" w:rsidRPr="00266152" w:rsidRDefault="0019330F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righ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</w:pPr>
                      <w:r w:rsidRPr="00266152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 xml:space="preserve">INVOICE: </w:t>
                      </w:r>
                      <w:r w:rsidR="00DB6FBF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2</w:t>
                      </w:r>
                      <w:r w:rsidR="003744D3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4</w:t>
                      </w:r>
                      <w:r w:rsidR="001F423C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9</w:t>
                      </w:r>
                    </w:p>
                    <w:p w14:paraId="67A2E1DF" w14:textId="77777777" w:rsidR="00B93491" w:rsidRPr="00266152" w:rsidRDefault="007D79F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righ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2"/>
                          <w:szCs w:val="20"/>
                        </w:rPr>
                      </w:pPr>
                    </w:p>
                    <w:p w14:paraId="5B01EC9A" w14:textId="64E0273F" w:rsidR="00B93491" w:rsidRPr="00266152" w:rsidRDefault="005964D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jc w:val="right"/>
                        <w:textAlignment w:val="center"/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</w:pPr>
                      <w:r w:rsidRPr="00FE4E51">
                        <w:rPr>
                          <w:rFonts w:ascii="Times" w:hAnsi="Times"/>
                          <w:b/>
                          <w:color w:val="4F1900"/>
                          <w:sz w:val="22"/>
                        </w:rPr>
                        <w:t>Date</w:t>
                      </w:r>
                      <w:r>
                        <w:rPr>
                          <w:rFonts w:ascii="Times" w:hAnsi="Times"/>
                          <w:b/>
                          <w:color w:val="4F1900"/>
                          <w:sz w:val="22"/>
                          <w:szCs w:val="20"/>
                        </w:rPr>
                        <w:t xml:space="preserve">: </w:t>
                      </w:r>
                      <w:r w:rsidR="001F423C">
                        <w:rPr>
                          <w:rFonts w:ascii="Courier" w:hAnsi="Courier" w:cs="Courier"/>
                        </w:rPr>
                        <w:t>04</w:t>
                      </w:r>
                      <w:r w:rsidR="009F13A4">
                        <w:rPr>
                          <w:rFonts w:ascii="Courier" w:hAnsi="Courier" w:cs="Courier"/>
                        </w:rPr>
                        <w:t>-</w:t>
                      </w:r>
                      <w:r w:rsidR="001F423C">
                        <w:rPr>
                          <w:rFonts w:ascii="Courier" w:hAnsi="Courier" w:cs="Courier"/>
                        </w:rPr>
                        <w:t>21</w:t>
                      </w:r>
                      <w:r w:rsidR="00E7679E">
                        <w:rPr>
                          <w:rFonts w:ascii="Courier" w:hAnsi="Courier" w:cs="Courier"/>
                        </w:rPr>
                        <w:t>-</w:t>
                      </w:r>
                      <w:r w:rsidRPr="00FE4E51">
                        <w:rPr>
                          <w:rFonts w:ascii="Courier" w:hAnsi="Courier" w:cs="Courier"/>
                        </w:rPr>
                        <w:t>20</w:t>
                      </w:r>
                      <w:r w:rsidR="00EE677C">
                        <w:rPr>
                          <w:rFonts w:ascii="Courier" w:hAnsi="Courier" w:cs="Courier"/>
                        </w:rPr>
                        <w:t>2</w:t>
                      </w:r>
                      <w:r w:rsidR="001F423C">
                        <w:rPr>
                          <w:rFonts w:ascii="Courier" w:hAnsi="Courier" w:cs="Courie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8FB499" wp14:editId="29D12122">
                <wp:simplePos x="0" y="0"/>
                <wp:positionH relativeFrom="column">
                  <wp:posOffset>704850</wp:posOffset>
                </wp:positionH>
                <wp:positionV relativeFrom="paragraph">
                  <wp:posOffset>901700</wp:posOffset>
                </wp:positionV>
                <wp:extent cx="3143250" cy="8534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AFAF8" w14:textId="77777777" w:rsidR="00B93491" w:rsidRPr="000D0166" w:rsidRDefault="005964D2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Times" w:hAnsi="Times"/>
                                <w:color w:val="4F19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" w:hAnsi="Courier" w:cs="Courier"/>
                              </w:rPr>
                              <w:t>PINE STREET CONSULTING LLC</w:t>
                            </w:r>
                            <w:r w:rsidR="0019330F" w:rsidRPr="000D0166"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E7AFCD1" w14:textId="77777777" w:rsidR="00B93491" w:rsidRPr="00FE4E51" w:rsidRDefault="00FE4E51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Courier" w:hAnsi="Courier" w:cs="Courier"/>
                              </w:rPr>
                            </w:pPr>
                            <w:r w:rsidRPr="00FE4E51">
                              <w:rPr>
                                <w:rFonts w:ascii="Courier" w:hAnsi="Courier" w:cs="Courier"/>
                              </w:rPr>
                              <w:t>20 Farmhaven Ave</w:t>
                            </w:r>
                            <w:r w:rsidR="0019330F" w:rsidRPr="00FE4E51">
                              <w:rPr>
                                <w:rFonts w:ascii="Courier" w:hAnsi="Courier" w:cs="Courier"/>
                              </w:rPr>
                              <w:t>,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 </w:t>
                            </w:r>
                            <w:r w:rsidR="002C0D0A">
                              <w:rPr>
                                <w:rFonts w:ascii="Courier" w:hAnsi="Courier" w:cs="Courier"/>
                              </w:rPr>
                              <w:br/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>Edison</w:t>
                            </w:r>
                            <w:r w:rsidR="0019330F" w:rsidRPr="00FE4E51">
                              <w:rPr>
                                <w:rFonts w:ascii="Courier" w:hAnsi="Courier" w:cs="Courier"/>
                              </w:rPr>
                              <w:t xml:space="preserve">, 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>NJ 08820</w:t>
                            </w:r>
                          </w:p>
                          <w:p w14:paraId="4F41E086" w14:textId="77777777" w:rsidR="00B93491" w:rsidRPr="00FE4E51" w:rsidRDefault="0019330F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Courier" w:hAnsi="Courier" w:cs="Courier"/>
                              </w:rPr>
                            </w:pP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Phone: </w:t>
                            </w:r>
                            <w:r w:rsidR="00FE4E51" w:rsidRPr="00FE4E51">
                              <w:rPr>
                                <w:rFonts w:ascii="Courier" w:hAnsi="Courier" w:cs="Courier"/>
                              </w:rPr>
                              <w:t>732 662 9838</w:t>
                            </w:r>
                            <w:r w:rsidRPr="00FE4E51">
                              <w:rPr>
                                <w:rFonts w:ascii="Courier" w:hAnsi="Courier" w:cs="Courier"/>
                              </w:rPr>
                              <w:t xml:space="preserve"> </w:t>
                            </w:r>
                          </w:p>
                          <w:p w14:paraId="2D4F6599" w14:textId="77777777" w:rsidR="00B93491" w:rsidRPr="000D0166" w:rsidRDefault="007D79F2" w:rsidP="00B9349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Times" w:hAnsi="Times"/>
                                <w:color w:val="4F1900"/>
                                <w:sz w:val="20"/>
                                <w:szCs w:val="20"/>
                              </w:rPr>
                            </w:pPr>
                          </w:p>
                          <w:p w14:paraId="59F96E28" w14:textId="77777777" w:rsidR="00B93491" w:rsidRPr="000D0166" w:rsidRDefault="007D79F2" w:rsidP="00B93491">
                            <w:pPr>
                              <w:pStyle w:val="BasicParagraph"/>
                              <w:spacing w:line="240" w:lineRule="atLeast"/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</w:pPr>
                          </w:p>
                          <w:p w14:paraId="5103CAA0" w14:textId="77777777" w:rsidR="00B93491" w:rsidRPr="000D0166" w:rsidRDefault="007D79F2" w:rsidP="00FE4E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textAlignment w:val="center"/>
                              <w:rPr>
                                <w:rFonts w:ascii="Times" w:hAnsi="Times"/>
                                <w:color w:val="4F19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B499" id="Text Box 2" o:spid="_x0000_s1028" type="#_x0000_t202" style="position:absolute;margin-left:55.5pt;margin-top:71pt;width:247.5pt;height:67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" filled="f" stroked="f">
                <v:textbox>
                  <w:txbxContent>
                    <w:p w14:paraId="73FAFAF8" w14:textId="77777777" w:rsidR="00B93491" w:rsidRPr="000D0166" w:rsidRDefault="005964D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Times" w:hAnsi="Times"/>
                          <w:color w:val="4F1900"/>
                          <w:sz w:val="20"/>
                          <w:szCs w:val="20"/>
                        </w:rPr>
                      </w:pPr>
                      <w:r>
                        <w:rPr>
                          <w:rFonts w:ascii="Courier" w:hAnsi="Courier" w:cs="Courier"/>
                        </w:rPr>
                        <w:t>PINE STREET CONSULTING LLC</w:t>
                      </w:r>
                      <w:r w:rsidR="0019330F" w:rsidRPr="000D0166"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E7AFCD1" w14:textId="77777777" w:rsidR="00B93491" w:rsidRPr="00FE4E51" w:rsidRDefault="00FE4E51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Courier" w:hAnsi="Courier" w:cs="Courier"/>
                        </w:rPr>
                      </w:pPr>
                      <w:r w:rsidRPr="00FE4E51">
                        <w:rPr>
                          <w:rFonts w:ascii="Courier" w:hAnsi="Courier" w:cs="Courier"/>
                        </w:rPr>
                        <w:t>20 Farmhaven Ave</w:t>
                      </w:r>
                      <w:r w:rsidR="0019330F" w:rsidRPr="00FE4E51">
                        <w:rPr>
                          <w:rFonts w:ascii="Courier" w:hAnsi="Courier" w:cs="Courier"/>
                        </w:rPr>
                        <w:t>,</w:t>
                      </w:r>
                      <w:r w:rsidRPr="00FE4E51">
                        <w:rPr>
                          <w:rFonts w:ascii="Courier" w:hAnsi="Courier" w:cs="Courier"/>
                        </w:rPr>
                        <w:t xml:space="preserve"> </w:t>
                      </w:r>
                      <w:r w:rsidR="002C0D0A">
                        <w:rPr>
                          <w:rFonts w:ascii="Courier" w:hAnsi="Courier" w:cs="Courier"/>
                        </w:rPr>
                        <w:br/>
                      </w:r>
                      <w:r w:rsidRPr="00FE4E51">
                        <w:rPr>
                          <w:rFonts w:ascii="Courier" w:hAnsi="Courier" w:cs="Courier"/>
                        </w:rPr>
                        <w:t>Edison</w:t>
                      </w:r>
                      <w:r w:rsidR="0019330F" w:rsidRPr="00FE4E51">
                        <w:rPr>
                          <w:rFonts w:ascii="Courier" w:hAnsi="Courier" w:cs="Courier"/>
                        </w:rPr>
                        <w:t xml:space="preserve">, </w:t>
                      </w:r>
                      <w:r w:rsidRPr="00FE4E51">
                        <w:rPr>
                          <w:rFonts w:ascii="Courier" w:hAnsi="Courier" w:cs="Courier"/>
                        </w:rPr>
                        <w:t>NJ 08820</w:t>
                      </w:r>
                    </w:p>
                    <w:p w14:paraId="4F41E086" w14:textId="77777777" w:rsidR="00B93491" w:rsidRPr="00FE4E51" w:rsidRDefault="0019330F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Courier" w:hAnsi="Courier" w:cs="Courier"/>
                        </w:rPr>
                      </w:pPr>
                      <w:r w:rsidRPr="00FE4E51">
                        <w:rPr>
                          <w:rFonts w:ascii="Courier" w:hAnsi="Courier" w:cs="Courier"/>
                        </w:rPr>
                        <w:t xml:space="preserve">Phone: </w:t>
                      </w:r>
                      <w:r w:rsidR="00FE4E51" w:rsidRPr="00FE4E51">
                        <w:rPr>
                          <w:rFonts w:ascii="Courier" w:hAnsi="Courier" w:cs="Courier"/>
                        </w:rPr>
                        <w:t>732 662 9838</w:t>
                      </w:r>
                      <w:r w:rsidRPr="00FE4E51">
                        <w:rPr>
                          <w:rFonts w:ascii="Courier" w:hAnsi="Courier" w:cs="Courier"/>
                        </w:rPr>
                        <w:t xml:space="preserve"> </w:t>
                      </w:r>
                    </w:p>
                    <w:p w14:paraId="2D4F6599" w14:textId="77777777" w:rsidR="00B93491" w:rsidRPr="000D0166" w:rsidRDefault="007D79F2" w:rsidP="00B9349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Times" w:hAnsi="Times"/>
                          <w:color w:val="4F1900"/>
                          <w:sz w:val="20"/>
                          <w:szCs w:val="20"/>
                        </w:rPr>
                      </w:pPr>
                    </w:p>
                    <w:p w14:paraId="59F96E28" w14:textId="77777777" w:rsidR="00B93491" w:rsidRPr="000D0166" w:rsidRDefault="007D79F2" w:rsidP="00B93491">
                      <w:pPr>
                        <w:pStyle w:val="BasicParagraph"/>
                        <w:spacing w:line="240" w:lineRule="atLeast"/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</w:pPr>
                    </w:p>
                    <w:p w14:paraId="5103CAA0" w14:textId="77777777" w:rsidR="00B93491" w:rsidRPr="000D0166" w:rsidRDefault="007D79F2" w:rsidP="00FE4E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tLeast"/>
                        <w:textAlignment w:val="center"/>
                        <w:rPr>
                          <w:rFonts w:ascii="Times" w:hAnsi="Times"/>
                          <w:color w:val="4F190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10396F" wp14:editId="6BC60F10">
                <wp:simplePos x="0" y="0"/>
                <wp:positionH relativeFrom="margin">
                  <wp:posOffset>325755</wp:posOffset>
                </wp:positionH>
                <wp:positionV relativeFrom="margin">
                  <wp:posOffset>3660140</wp:posOffset>
                </wp:positionV>
                <wp:extent cx="7086600" cy="704215"/>
                <wp:effectExtent l="1905" t="254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704215"/>
                          <a:chOff x="0" y="0"/>
                          <a:chExt cx="20000" cy="20000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23" y="290"/>
                            <a:ext cx="19357" cy="1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8" w:space="0" w:color="333333"/>
                                  <w:left w:val="single" w:sz="8" w:space="0" w:color="333333"/>
                                  <w:bottom w:val="single" w:sz="8" w:space="0" w:color="333333"/>
                                  <w:right w:val="single" w:sz="8" w:space="0" w:color="333333"/>
                                  <w:insideH w:val="single" w:sz="8" w:space="0" w:color="333333"/>
                                  <w:insideV w:val="single" w:sz="8" w:space="0" w:color="333333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55"/>
                                <w:gridCol w:w="1800"/>
                                <w:gridCol w:w="1800"/>
                                <w:gridCol w:w="1800"/>
                                <w:gridCol w:w="2677"/>
                              </w:tblGrid>
                              <w:tr w:rsidR="00E64D7A" w:rsidRPr="00C30F35" w14:paraId="695FA60B" w14:textId="77777777" w:rsidTr="00FE4E51">
                                <w:trPr>
                                  <w:trHeight w:hRule="exact" w:val="480"/>
                                  <w:jc w:val="center"/>
                                </w:trPr>
                                <w:tc>
                                  <w:tcPr>
                                    <w:tcW w:w="1755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B4E09EF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Start Date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4BDFD151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End Date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646DF2CE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  <w:t>Total Hours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6908B5A1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Rate/Hour</w:t>
                                    </w:r>
                                  </w:p>
                                </w:tc>
                                <w:tc>
                                  <w:tcPr>
                                    <w:tcW w:w="2677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E2CD7CE" w14:textId="77777777" w:rsidR="00E64D7A" w:rsidRPr="00266152" w:rsidRDefault="00E64D7A" w:rsidP="00B93491">
                                    <w:pPr>
                                      <w:pStyle w:val="Tables"/>
                                      <w:rPr>
                                        <w:rFonts w:ascii="Georgia" w:hAnsi="Georgia"/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Total</w:t>
                                    </w:r>
                                  </w:p>
                                </w:tc>
                              </w:tr>
                              <w:tr w:rsidR="00E64D7A" w:rsidRPr="00C30F35" w14:paraId="5AB4E5E4" w14:textId="77777777" w:rsidTr="00FE4E51">
                                <w:trPr>
                                  <w:trHeight w:hRule="exact" w:val="480"/>
                                  <w:jc w:val="center"/>
                                </w:trPr>
                                <w:tc>
                                  <w:tcPr>
                                    <w:tcW w:w="1755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1571D448" w14:textId="6B8B9C41" w:rsidR="00E64D7A" w:rsidRPr="00266152" w:rsidRDefault="00A910B9" w:rsidP="00EF7253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01</w:t>
                                    </w:r>
                                    <w:r w:rsidR="00DB1E10">
                                      <w:rPr>
                                        <w:color w:val="4F1900"/>
                                      </w:rPr>
                                      <w:t>-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Jan</w:t>
                                    </w:r>
                                    <w:r w:rsidR="00B2497F">
                                      <w:rPr>
                                        <w:color w:val="4F1900"/>
                                      </w:rPr>
                                      <w:t>-</w:t>
                                    </w:r>
                                    <w:r w:rsidR="002C3444">
                                      <w:rPr>
                                        <w:color w:val="4F1900"/>
                                      </w:rPr>
                                      <w:t>20</w:t>
                                    </w:r>
                                    <w:r w:rsidR="00AE66A7"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4AE9914B" w14:textId="73F95E41" w:rsidR="00E64D7A" w:rsidRPr="00266152" w:rsidRDefault="0070462E" w:rsidP="0070462E">
                                    <w:pPr>
                                      <w:pStyle w:val="TableInput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0</w:t>
                                    </w:r>
                                    <w:r w:rsidR="00DB0C01">
                                      <w:rPr>
                                        <w:color w:val="4F1900"/>
                                      </w:rPr>
                                      <w:t>-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Apr</w:t>
                                    </w:r>
                                    <w:r w:rsidR="002C3444">
                                      <w:rPr>
                                        <w:color w:val="4F1900"/>
                                      </w:rPr>
                                      <w:t>-20</w:t>
                                    </w:r>
                                    <w:r w:rsidR="00AE66A7"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  <w:r w:rsidR="007D79F2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D77BA7E" w14:textId="77777777" w:rsidR="00E64D7A" w:rsidRPr="00266152" w:rsidRDefault="0099477B" w:rsidP="00D65577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Fixed/Monthly</w:t>
                                    </w: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53A6237" w14:textId="748D7A0A" w:rsidR="00E64D7A" w:rsidRPr="00266152" w:rsidRDefault="0099477B" w:rsidP="00C30F35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Fixed</w:t>
                                    </w:r>
                                    <w:r w:rsidR="008E7EF7">
                                      <w:rPr>
                                        <w:color w:val="4F1900"/>
                                      </w:rPr>
                                      <w:t>/</w:t>
                                    </w:r>
                                    <w:r w:rsidR="001E212A">
                                      <w:rPr>
                                        <w:color w:val="4F1900"/>
                                      </w:rPr>
                                      <w:t>7</w:t>
                                    </w:r>
                                    <w:r w:rsidR="008E7EF7">
                                      <w:rPr>
                                        <w:color w:val="4F1900"/>
                                      </w:rPr>
                                      <w:t>5.0</w:t>
                                    </w:r>
                                  </w:p>
                                </w:tc>
                                <w:tc>
                                  <w:tcPr>
                                    <w:tcW w:w="2677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5BD6CE4A" w14:textId="4555E0EF" w:rsidR="00E64D7A" w:rsidRPr="00266152" w:rsidRDefault="006559B5" w:rsidP="00B2691D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$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1195.0</w:t>
                                    </w:r>
                                  </w:p>
                                </w:tc>
                              </w:tr>
                              <w:tr w:rsidR="00DB0C01" w:rsidRPr="00C30F35" w14:paraId="3AF0BB9B" w14:textId="77777777" w:rsidTr="00FE4E51">
                                <w:trPr>
                                  <w:trHeight w:hRule="exact" w:val="480"/>
                                  <w:jc w:val="center"/>
                                </w:trPr>
                                <w:tc>
                                  <w:tcPr>
                                    <w:tcW w:w="1755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0EA4B69A" w14:textId="77777777" w:rsidR="00DB0C01" w:rsidRDefault="00DB0C01" w:rsidP="00EF7253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5FFDF9E0" w14:textId="77777777" w:rsidR="00DB0C01" w:rsidRDefault="00DB0C01" w:rsidP="00DB0C01">
                                    <w:pPr>
                                      <w:pStyle w:val="TableInput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2D67EE9A" w14:textId="77777777" w:rsidR="00DB0C01" w:rsidRDefault="00DB0C01" w:rsidP="00D65577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073956D3" w14:textId="77777777" w:rsidR="00DB0C01" w:rsidRDefault="00DB0C01" w:rsidP="00C30F35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77" w:type="dxa"/>
                                    <w:tcBorders>
                                      <w:top w:val="single" w:sz="8" w:space="0" w:color="4F1900"/>
                                      <w:left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3DC49E11" w14:textId="77777777" w:rsidR="00DB0C01" w:rsidRDefault="00DB0C01" w:rsidP="00B2691D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E44314" w14:textId="77777777" w:rsidR="00B93491" w:rsidRPr="00C30F35" w:rsidRDefault="007D79F2" w:rsidP="00C30F35">
                              <w:pPr>
                                <w:pStyle w:val="TableInpu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0396F" id="Group 6" o:spid="_x0000_s1029" style="position:absolute;margin-left:25.65pt;margin-top:288.2pt;width:558pt;height:55.45pt;z-index:25165772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">
                <v:rect id="Rectangle 7" o:spid="_x0000_s1030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/>
                <v:rect id="Rectangle 8" o:spid="_x0000_s1031" style="position:absolute;left:323;top:290;width:19357;height:19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  <w:insideH w:val="single" w:sz="8" w:space="0" w:color="333333"/>
                            <w:insideV w:val="single" w:sz="8" w:space="0" w:color="333333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55"/>
                          <w:gridCol w:w="1800"/>
                          <w:gridCol w:w="1800"/>
                          <w:gridCol w:w="1800"/>
                          <w:gridCol w:w="2677"/>
                        </w:tblGrid>
                        <w:tr w:rsidR="00E64D7A" w:rsidRPr="00C30F35" w14:paraId="695FA60B" w14:textId="77777777" w:rsidTr="00FE4E51">
                          <w:trPr>
                            <w:trHeight w:hRule="exact" w:val="480"/>
                            <w:jc w:val="center"/>
                          </w:trPr>
                          <w:tc>
                            <w:tcPr>
                              <w:tcW w:w="1755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0B4E09EF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Start Date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4BDFD151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End Date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646DF2CE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4F1900"/>
                                </w:rPr>
                                <w:t>Total Hours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6908B5A1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Rate/Hour</w:t>
                              </w:r>
                            </w:p>
                          </w:tc>
                          <w:tc>
                            <w:tcPr>
                              <w:tcW w:w="2677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0E2CD7CE" w14:textId="77777777" w:rsidR="00E64D7A" w:rsidRPr="00266152" w:rsidRDefault="00E64D7A" w:rsidP="00B93491">
                              <w:pPr>
                                <w:pStyle w:val="Tables"/>
                                <w:rPr>
                                  <w:rFonts w:ascii="Georgia" w:hAnsi="Georgia"/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Total</w:t>
                              </w:r>
                            </w:p>
                          </w:tc>
                        </w:tr>
                        <w:tr w:rsidR="00E64D7A" w:rsidRPr="00C30F35" w14:paraId="5AB4E5E4" w14:textId="77777777" w:rsidTr="00FE4E51">
                          <w:trPr>
                            <w:trHeight w:hRule="exact" w:val="480"/>
                            <w:jc w:val="center"/>
                          </w:trPr>
                          <w:tc>
                            <w:tcPr>
                              <w:tcW w:w="1755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1571D448" w14:textId="6B8B9C41" w:rsidR="00E64D7A" w:rsidRPr="00266152" w:rsidRDefault="00A910B9" w:rsidP="00EF7253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01</w:t>
                              </w:r>
                              <w:r w:rsidR="00DB1E10">
                                <w:rPr>
                                  <w:color w:val="4F1900"/>
                                </w:rPr>
                                <w:t>-</w:t>
                              </w:r>
                              <w:r w:rsidR="007D79F2">
                                <w:rPr>
                                  <w:color w:val="4F1900"/>
                                </w:rPr>
                                <w:t>Jan</w:t>
                              </w:r>
                              <w:r w:rsidR="00B2497F">
                                <w:rPr>
                                  <w:color w:val="4F1900"/>
                                </w:rPr>
                                <w:t>-</w:t>
                              </w:r>
                              <w:r w:rsidR="002C3444">
                                <w:rPr>
                                  <w:color w:val="4F1900"/>
                                </w:rPr>
                                <w:t>20</w:t>
                              </w:r>
                              <w:r w:rsidR="00AE66A7">
                                <w:rPr>
                                  <w:color w:val="4F1900"/>
                                </w:rPr>
                                <w:t>2</w:t>
                              </w:r>
                              <w:r w:rsidR="007D79F2">
                                <w:rPr>
                                  <w:color w:val="4F19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4AE9914B" w14:textId="73F95E41" w:rsidR="00E64D7A" w:rsidRPr="00266152" w:rsidRDefault="0070462E" w:rsidP="0070462E">
                              <w:pPr>
                                <w:pStyle w:val="TableInput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3</w:t>
                              </w:r>
                              <w:r w:rsidR="007D79F2">
                                <w:rPr>
                                  <w:color w:val="4F1900"/>
                                </w:rPr>
                                <w:t>0</w:t>
                              </w:r>
                              <w:r w:rsidR="00DB0C01">
                                <w:rPr>
                                  <w:color w:val="4F1900"/>
                                </w:rPr>
                                <w:t>-</w:t>
                              </w:r>
                              <w:r w:rsidR="007D79F2">
                                <w:rPr>
                                  <w:color w:val="4F1900"/>
                                </w:rPr>
                                <w:t>Apr</w:t>
                              </w:r>
                              <w:r w:rsidR="002C3444">
                                <w:rPr>
                                  <w:color w:val="4F1900"/>
                                </w:rPr>
                                <w:t>-20</w:t>
                              </w:r>
                              <w:r w:rsidR="00AE66A7">
                                <w:rPr>
                                  <w:color w:val="4F1900"/>
                                </w:rPr>
                                <w:t>2</w:t>
                              </w:r>
                              <w:r w:rsidR="007D79F2">
                                <w:rPr>
                                  <w:color w:val="4F19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7D77BA7E" w14:textId="77777777" w:rsidR="00E64D7A" w:rsidRPr="00266152" w:rsidRDefault="0099477B" w:rsidP="00D65577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Fixed/Monthly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753A6237" w14:textId="748D7A0A" w:rsidR="00E64D7A" w:rsidRPr="00266152" w:rsidRDefault="0099477B" w:rsidP="00C30F35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Fixed</w:t>
                              </w:r>
                              <w:r w:rsidR="008E7EF7">
                                <w:rPr>
                                  <w:color w:val="4F1900"/>
                                </w:rPr>
                                <w:t>/</w:t>
                              </w:r>
                              <w:r w:rsidR="001E212A">
                                <w:rPr>
                                  <w:color w:val="4F1900"/>
                                </w:rPr>
                                <w:t>7</w:t>
                              </w:r>
                              <w:r w:rsidR="008E7EF7">
                                <w:rPr>
                                  <w:color w:val="4F1900"/>
                                </w:rPr>
                                <w:t>5.0</w:t>
                              </w:r>
                            </w:p>
                          </w:tc>
                          <w:tc>
                            <w:tcPr>
                              <w:tcW w:w="2677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5BD6CE4A" w14:textId="4555E0EF" w:rsidR="00E64D7A" w:rsidRPr="00266152" w:rsidRDefault="006559B5" w:rsidP="00B2691D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$</w:t>
                              </w:r>
                              <w:r w:rsidR="001F423C">
                                <w:rPr>
                                  <w:color w:val="4F1900"/>
                                </w:rPr>
                                <w:t>1195.0</w:t>
                              </w:r>
                            </w:p>
                          </w:tc>
                        </w:tr>
                        <w:tr w:rsidR="00DB0C01" w:rsidRPr="00C30F35" w14:paraId="3AF0BB9B" w14:textId="77777777" w:rsidTr="00FE4E51">
                          <w:trPr>
                            <w:trHeight w:hRule="exact" w:val="480"/>
                            <w:jc w:val="center"/>
                          </w:trPr>
                          <w:tc>
                            <w:tcPr>
                              <w:tcW w:w="1755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0EA4B69A" w14:textId="77777777" w:rsidR="00DB0C01" w:rsidRDefault="00DB0C01" w:rsidP="00EF7253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5FFDF9E0" w14:textId="77777777" w:rsidR="00DB0C01" w:rsidRDefault="00DB0C01" w:rsidP="00DB0C01">
                              <w:pPr>
                                <w:pStyle w:val="TableInput"/>
                                <w:jc w:val="lef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2D67EE9A" w14:textId="77777777" w:rsidR="00DB0C01" w:rsidRDefault="00DB0C01" w:rsidP="00D65577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073956D3" w14:textId="77777777" w:rsidR="00DB0C01" w:rsidRDefault="00DB0C01" w:rsidP="00C30F35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  <w:tc>
                            <w:tcPr>
                              <w:tcW w:w="2677" w:type="dxa"/>
                              <w:tcBorders>
                                <w:top w:val="single" w:sz="8" w:space="0" w:color="4F1900"/>
                                <w:left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3DC49E11" w14:textId="77777777" w:rsidR="00DB0C01" w:rsidRDefault="00DB0C01" w:rsidP="00B2691D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</w:tc>
                        </w:tr>
                      </w:tbl>
                      <w:p w14:paraId="68E44314" w14:textId="77777777" w:rsidR="00B93491" w:rsidRPr="00C30F35" w:rsidRDefault="007D79F2" w:rsidP="00C30F35">
                        <w:pPr>
                          <w:pStyle w:val="TableInput"/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7827B9" wp14:editId="65CD32B8">
                <wp:simplePos x="0" y="0"/>
                <wp:positionH relativeFrom="column">
                  <wp:posOffset>277495</wp:posOffset>
                </wp:positionH>
                <wp:positionV relativeFrom="paragraph">
                  <wp:posOffset>8092440</wp:posOffset>
                </wp:positionV>
                <wp:extent cx="7200900" cy="285750"/>
                <wp:effectExtent l="1270" t="0" r="0" b="381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2F991" w14:textId="77777777" w:rsidR="00B93491" w:rsidRPr="00266152" w:rsidRDefault="0019330F" w:rsidP="00B93491">
                            <w:pPr>
                              <w:jc w:val="center"/>
                              <w:rPr>
                                <w:rFonts w:ascii="Times" w:hAnsi="Times"/>
                                <w:color w:val="4F1900"/>
                                <w:sz w:val="20"/>
                              </w:rPr>
                            </w:pPr>
                            <w:r w:rsidRPr="00266152">
                              <w:rPr>
                                <w:rFonts w:ascii="Times" w:hAnsi="Times"/>
                                <w:b/>
                                <w:color w:val="4F1900"/>
                                <w:sz w:val="20"/>
                                <w:szCs w:val="20"/>
                              </w:rPr>
                              <w:t>THANK YOU FOR YOUR BUSINESS!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827B9" id="Text Box 5" o:spid="_x0000_s1032" type="#_x0000_t202" style="position:absolute;margin-left:21.85pt;margin-top:637.2pt;width:567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tEtwIAAMA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" filled="f" stroked="f">
                <v:textbox>
                  <w:txbxContent>
                    <w:p w14:paraId="2972F991" w14:textId="77777777" w:rsidR="00B93491" w:rsidRPr="00266152" w:rsidRDefault="0019330F" w:rsidP="00B93491">
                      <w:pPr>
                        <w:jc w:val="center"/>
                        <w:rPr>
                          <w:rFonts w:ascii="Times" w:hAnsi="Times"/>
                          <w:color w:val="4F1900"/>
                          <w:sz w:val="20"/>
                        </w:rPr>
                      </w:pPr>
                      <w:r w:rsidRPr="00266152">
                        <w:rPr>
                          <w:rFonts w:ascii="Times" w:hAnsi="Times"/>
                          <w:b/>
                          <w:color w:val="4F1900"/>
                          <w:sz w:val="20"/>
                          <w:szCs w:val="20"/>
                        </w:rPr>
                        <w:t>THANK YOU FOR YOUR BUSINESS!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098BA3B" wp14:editId="3B8E84FA">
                <wp:simplePos x="0" y="0"/>
                <wp:positionH relativeFrom="margin">
                  <wp:posOffset>325755</wp:posOffset>
                </wp:positionH>
                <wp:positionV relativeFrom="margin">
                  <wp:posOffset>4460240</wp:posOffset>
                </wp:positionV>
                <wp:extent cx="7086600" cy="3606800"/>
                <wp:effectExtent l="1905" t="2540" r="0" b="63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3606800"/>
                          <a:chOff x="0" y="0"/>
                          <a:chExt cx="20000" cy="20000"/>
                        </a:xfrm>
                      </wpg:grpSpPr>
                      <wps:wsp>
                        <wps:cNvPr id="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3" y="290"/>
                            <a:ext cx="19357" cy="1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9810" w:type="dxa"/>
                                <w:tblInd w:w="648" w:type="dxa"/>
                                <w:tblBorders>
                                  <w:top w:val="single" w:sz="8" w:space="0" w:color="56210B"/>
                                  <w:left w:val="single" w:sz="8" w:space="0" w:color="56210B"/>
                                  <w:bottom w:val="single" w:sz="8" w:space="0" w:color="56210B"/>
                                  <w:right w:val="single" w:sz="8" w:space="0" w:color="56210B"/>
                                  <w:insideH w:val="single" w:sz="8" w:space="0" w:color="56210B"/>
                                  <w:insideV w:val="single" w:sz="8" w:space="0" w:color="56210B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800"/>
                                <w:gridCol w:w="6213"/>
                                <w:gridCol w:w="1797"/>
                              </w:tblGrid>
                              <w:tr w:rsidR="006047B5" w:rsidRPr="00FC42A2" w14:paraId="15AE42AC" w14:textId="77777777" w:rsidTr="00FE4E51">
                                <w:trPr>
                                  <w:trHeight w:val="515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4992835A" w14:textId="77777777" w:rsidR="006047B5" w:rsidRPr="00266152" w:rsidRDefault="006047B5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Number</w:t>
                                    </w:r>
                                  </w:p>
                                </w:tc>
                                <w:tc>
                                  <w:tcPr>
                                    <w:tcW w:w="6213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14C60092" w14:textId="77777777" w:rsidR="006047B5" w:rsidRPr="00266152" w:rsidRDefault="006047B5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Work Description</w:t>
                                    </w:r>
                                  </w:p>
                                </w:tc>
                                <w:tc>
                                  <w:tcPr>
                                    <w:tcW w:w="1797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  <w:vAlign w:val="center"/>
                                  </w:tcPr>
                                  <w:p w14:paraId="0B109199" w14:textId="77777777" w:rsidR="006047B5" w:rsidRPr="00266152" w:rsidRDefault="006047B5" w:rsidP="00B93491">
                                    <w:pPr>
                                      <w:pStyle w:val="Tables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</w:tc>
                              </w:tr>
                              <w:tr w:rsidR="006047B5" w:rsidRPr="00FC42A2" w14:paraId="1F951297" w14:textId="77777777" w:rsidTr="00FE4E51">
                                <w:trPr>
                                  <w:trHeight w:val="4041"/>
                                </w:trPr>
                                <w:tc>
                                  <w:tcPr>
                                    <w:tcW w:w="1800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5067748" w14:textId="68B56E1B" w:rsidR="005918C9" w:rsidRDefault="006047B5" w:rsidP="001E212A">
                                    <w:pPr>
                                      <w:pStyle w:val="TableInput"/>
                                      <w:spacing w:before="100" w:beforeAutospacing="1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1</w:t>
                                    </w:r>
                                    <w:r w:rsidR="00852BE6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727581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AB61FB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DB0C01"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</w:p>
                                  <w:p w14:paraId="743421A0" w14:textId="77777777" w:rsidR="00C24217" w:rsidRDefault="001B21A6" w:rsidP="001E212A">
                                    <w:pPr>
                                      <w:pStyle w:val="TableInput"/>
                                      <w:spacing w:before="100" w:beforeAutospacing="1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  <w:t>3</w:t>
                                    </w:r>
                                  </w:p>
                                  <w:p w14:paraId="19B30A46" w14:textId="7038091B" w:rsidR="001F423C" w:rsidRPr="00266152" w:rsidRDefault="001F423C" w:rsidP="001E212A">
                                    <w:pPr>
                                      <w:pStyle w:val="TableInput"/>
                                      <w:spacing w:before="100" w:beforeAutospacing="1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  <w:t>4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213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14C05DCF" w14:textId="6AD1E6FA" w:rsidR="00F52610" w:rsidRDefault="00F52610" w:rsidP="00AB61FB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Jan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 xml:space="preserve"> 202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)</w:t>
                                    </w:r>
                                  </w:p>
                                  <w:p w14:paraId="2C5224CF" w14:textId="652D9C73" w:rsidR="002401F7" w:rsidRDefault="002401F7" w:rsidP="002401F7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Feb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 xml:space="preserve"> 202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)</w:t>
                                    </w:r>
                                  </w:p>
                                  <w:p w14:paraId="5C4BDF4D" w14:textId="5E05A6EA" w:rsidR="00DB1E10" w:rsidRDefault="00DB1E10" w:rsidP="00DB1E10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Mar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 xml:space="preserve"> 202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)</w:t>
                                    </w:r>
                                  </w:p>
                                  <w:p w14:paraId="0ADBF779" w14:textId="3F3E5EB0" w:rsidR="001F423C" w:rsidRDefault="001F423C" w:rsidP="001F423C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Accutime infrastructure, space, application server, database (Apr 2023)</w:t>
                                    </w:r>
                                  </w:p>
                                  <w:p w14:paraId="36EA31DC" w14:textId="05AB6C86" w:rsidR="005918C9" w:rsidRPr="00266152" w:rsidRDefault="001F423C" w:rsidP="00B9389D">
                                    <w:pPr>
                                      <w:pStyle w:val="TableInput"/>
                                      <w:spacing w:before="100" w:beforeAutospacing="1"/>
                                      <w:ind w:left="600"/>
                                      <w:jc w:val="left"/>
                                      <w:rPr>
                                        <w:color w:val="4F190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4F1900"/>
                                      </w:rPr>
                                      <w:t>Misc</w:t>
                                    </w:r>
                                    <w:proofErr w:type="spellEnd"/>
                                    <w:r>
                                      <w:rPr>
                                        <w:color w:val="4F1900"/>
                                      </w:rPr>
                                      <w:t xml:space="preserve"> Support</w:t>
                                    </w:r>
                                  </w:p>
                                </w:tc>
                                <w:tc>
                                  <w:tcPr>
                                    <w:tcW w:w="1797" w:type="dxa"/>
                                    <w:tcBorders>
                                      <w:top w:val="single" w:sz="8" w:space="0" w:color="4F1900"/>
                                      <w:bottom w:val="single" w:sz="8" w:space="0" w:color="4F1900"/>
                                      <w:right w:val="single" w:sz="8" w:space="0" w:color="4F1900"/>
                                    </w:tcBorders>
                                    <w:shd w:val="clear" w:color="auto" w:fill="FFFFFF"/>
                                  </w:tcPr>
                                  <w:p w14:paraId="7764A147" w14:textId="78AA96B0" w:rsidR="00B10540" w:rsidRDefault="00B8208C" w:rsidP="00016E11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2</w:t>
                                    </w:r>
                                    <w:r w:rsidR="001E212A">
                                      <w:rPr>
                                        <w:color w:val="4F1900"/>
                                      </w:rPr>
                                      <w:t>8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t>0.0</w:t>
                                    </w:r>
                                  </w:p>
                                  <w:p w14:paraId="4A0DCA1D" w14:textId="13123701" w:rsidR="001E212A" w:rsidRPr="00266152" w:rsidRDefault="001E212A" w:rsidP="001E212A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</w:p>
                                  <w:p w14:paraId="321BA3CE" w14:textId="2B15B9C7" w:rsidR="00B9389D" w:rsidRPr="00266152" w:rsidRDefault="002401F7" w:rsidP="00B9389D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280.0</w:t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</w:p>
                                  <w:p w14:paraId="48848953" w14:textId="34045139" w:rsidR="00C24217" w:rsidRPr="00266152" w:rsidRDefault="00DB1E10" w:rsidP="00016E11">
                                    <w:pPr>
                                      <w:pStyle w:val="TableInput"/>
                                      <w:rPr>
                                        <w:color w:val="4F1900"/>
                                      </w:rPr>
                                    </w:pPr>
                                    <w:r>
                                      <w:rPr>
                                        <w:color w:val="4F1900"/>
                                      </w:rPr>
                                      <w:t>280.0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  <w:t>280.0</w:t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</w:r>
                                    <w:r w:rsidR="001F423C">
                                      <w:rPr>
                                        <w:color w:val="4F1900"/>
                                      </w:rPr>
                                      <w:br/>
                                      <w:t>75.0</w:t>
                                    </w:r>
                                  </w:p>
                                </w:tc>
                              </w:tr>
                            </w:tbl>
                            <w:p w14:paraId="34F6F1BD" w14:textId="77777777" w:rsidR="00B93491" w:rsidRDefault="007D79F2" w:rsidP="00B93491">
                              <w:pPr>
                                <w:pStyle w:val="Boxes1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8BA3B" id="Group 9" o:spid="_x0000_s1033" style="position:absolute;margin-left:25.65pt;margin-top:351.2pt;width:558pt;height:284pt;z-index:251658752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">
                <v:rect id="Rectangle 10" o:spid="_x0000_s1034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11" o:spid="_x0000_s1035" style="position:absolute;left:323;top:290;width:19357;height:19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9810" w:type="dxa"/>
                          <w:tblInd w:w="648" w:type="dxa"/>
                          <w:tblBorders>
                            <w:top w:val="single" w:sz="8" w:space="0" w:color="56210B"/>
                            <w:left w:val="single" w:sz="8" w:space="0" w:color="56210B"/>
                            <w:bottom w:val="single" w:sz="8" w:space="0" w:color="56210B"/>
                            <w:right w:val="single" w:sz="8" w:space="0" w:color="56210B"/>
                            <w:insideH w:val="single" w:sz="8" w:space="0" w:color="56210B"/>
                            <w:insideV w:val="single" w:sz="8" w:space="0" w:color="56210B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800"/>
                          <w:gridCol w:w="6213"/>
                          <w:gridCol w:w="1797"/>
                        </w:tblGrid>
                        <w:tr w:rsidR="006047B5" w:rsidRPr="00FC42A2" w14:paraId="15AE42AC" w14:textId="77777777" w:rsidTr="00FE4E51">
                          <w:trPr>
                            <w:trHeight w:val="515"/>
                          </w:trPr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</w:tcPr>
                            <w:p w14:paraId="4992835A" w14:textId="77777777" w:rsidR="006047B5" w:rsidRPr="00266152" w:rsidRDefault="006047B5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Number</w:t>
                              </w:r>
                            </w:p>
                          </w:tc>
                          <w:tc>
                            <w:tcPr>
                              <w:tcW w:w="6213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14C60092" w14:textId="77777777" w:rsidR="006047B5" w:rsidRPr="00266152" w:rsidRDefault="006047B5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Work Description</w:t>
                              </w:r>
                            </w:p>
                          </w:tc>
                          <w:tc>
                            <w:tcPr>
                              <w:tcW w:w="1797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  <w:vAlign w:val="center"/>
                            </w:tcPr>
                            <w:p w14:paraId="0B109199" w14:textId="77777777" w:rsidR="006047B5" w:rsidRPr="00266152" w:rsidRDefault="006047B5" w:rsidP="00B93491">
                              <w:pPr>
                                <w:pStyle w:val="Tables"/>
                                <w:rPr>
                                  <w:color w:val="4F1900"/>
                                </w:rPr>
                              </w:pPr>
                            </w:p>
                          </w:tc>
                        </w:tr>
                        <w:tr w:rsidR="006047B5" w:rsidRPr="00FC42A2" w14:paraId="1F951297" w14:textId="77777777" w:rsidTr="00FE4E51">
                          <w:trPr>
                            <w:trHeight w:val="4041"/>
                          </w:trPr>
                          <w:tc>
                            <w:tcPr>
                              <w:tcW w:w="1800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</w:tcPr>
                            <w:p w14:paraId="75067748" w14:textId="68B56E1B" w:rsidR="005918C9" w:rsidRDefault="006047B5" w:rsidP="001E212A">
                              <w:pPr>
                                <w:pStyle w:val="TableInput"/>
                                <w:spacing w:before="100" w:beforeAutospacing="1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1</w:t>
                              </w:r>
                              <w:r w:rsidR="00852BE6">
                                <w:rPr>
                                  <w:color w:val="4F1900"/>
                                </w:rPr>
                                <w:br/>
                              </w:r>
                              <w:r w:rsidR="00727581">
                                <w:rPr>
                                  <w:color w:val="4F1900"/>
                                </w:rPr>
                                <w:br/>
                              </w:r>
                              <w:r w:rsidR="00AB61FB">
                                <w:rPr>
                                  <w:color w:val="4F1900"/>
                                </w:rPr>
                                <w:br/>
                              </w:r>
                              <w:r w:rsidR="00DB0C01">
                                <w:rPr>
                                  <w:color w:val="4F1900"/>
                                </w:rPr>
                                <w:t>2</w:t>
                              </w:r>
                            </w:p>
                            <w:p w14:paraId="743421A0" w14:textId="77777777" w:rsidR="00C24217" w:rsidRDefault="001B21A6" w:rsidP="001E212A">
                              <w:pPr>
                                <w:pStyle w:val="TableInput"/>
                                <w:spacing w:before="100" w:beforeAutospacing="1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br/>
                                <w:t>3</w:t>
                              </w:r>
                            </w:p>
                            <w:p w14:paraId="19B30A46" w14:textId="7038091B" w:rsidR="001F423C" w:rsidRPr="00266152" w:rsidRDefault="001F423C" w:rsidP="001E212A">
                              <w:pPr>
                                <w:pStyle w:val="TableInput"/>
                                <w:spacing w:before="100" w:beforeAutospacing="1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br/>
                                <w:t>4</w:t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  <w:t>5</w:t>
                              </w:r>
                            </w:p>
                          </w:tc>
                          <w:tc>
                            <w:tcPr>
                              <w:tcW w:w="6213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</w:tcBorders>
                              <w:shd w:val="clear" w:color="auto" w:fill="FFFFFF"/>
                            </w:tcPr>
                            <w:p w14:paraId="14C05DCF" w14:textId="6AD1E6FA" w:rsidR="00F52610" w:rsidRDefault="00F52610" w:rsidP="00AB61FB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</w:t>
                              </w:r>
                              <w:r w:rsidR="001F423C">
                                <w:rPr>
                                  <w:color w:val="4F1900"/>
                                </w:rPr>
                                <w:t>Jan</w:t>
                              </w:r>
                              <w:r>
                                <w:rPr>
                                  <w:color w:val="4F1900"/>
                                </w:rPr>
                                <w:t xml:space="preserve"> 202</w:t>
                              </w:r>
                              <w:r w:rsidR="001F423C">
                                <w:rPr>
                                  <w:color w:val="4F1900"/>
                                </w:rPr>
                                <w:t>3</w:t>
                              </w:r>
                              <w:r>
                                <w:rPr>
                                  <w:color w:val="4F1900"/>
                                </w:rPr>
                                <w:t>)</w:t>
                              </w:r>
                            </w:p>
                            <w:p w14:paraId="2C5224CF" w14:textId="652D9C73" w:rsidR="002401F7" w:rsidRDefault="002401F7" w:rsidP="002401F7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</w:t>
                              </w:r>
                              <w:r w:rsidR="001F423C">
                                <w:rPr>
                                  <w:color w:val="4F1900"/>
                                </w:rPr>
                                <w:t>Feb</w:t>
                              </w:r>
                              <w:r>
                                <w:rPr>
                                  <w:color w:val="4F1900"/>
                                </w:rPr>
                                <w:t xml:space="preserve"> 202</w:t>
                              </w:r>
                              <w:r w:rsidR="001F423C">
                                <w:rPr>
                                  <w:color w:val="4F1900"/>
                                </w:rPr>
                                <w:t>3</w:t>
                              </w:r>
                              <w:r>
                                <w:rPr>
                                  <w:color w:val="4F1900"/>
                                </w:rPr>
                                <w:t>)</w:t>
                              </w:r>
                            </w:p>
                            <w:p w14:paraId="5C4BDF4D" w14:textId="5E05A6EA" w:rsidR="00DB1E10" w:rsidRDefault="00DB1E10" w:rsidP="00DB1E10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</w:t>
                              </w:r>
                              <w:r w:rsidR="001F423C">
                                <w:rPr>
                                  <w:color w:val="4F1900"/>
                                </w:rPr>
                                <w:t>Mar</w:t>
                              </w:r>
                              <w:r>
                                <w:rPr>
                                  <w:color w:val="4F1900"/>
                                </w:rPr>
                                <w:t xml:space="preserve"> 202</w:t>
                              </w:r>
                              <w:r w:rsidR="001F423C">
                                <w:rPr>
                                  <w:color w:val="4F1900"/>
                                </w:rPr>
                                <w:t>3</w:t>
                              </w:r>
                              <w:r>
                                <w:rPr>
                                  <w:color w:val="4F1900"/>
                                </w:rPr>
                                <w:t>)</w:t>
                              </w:r>
                            </w:p>
                            <w:p w14:paraId="0ADBF779" w14:textId="3F3E5EB0" w:rsidR="001F423C" w:rsidRDefault="001F423C" w:rsidP="001F423C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Accutime infrastructure, space, application server, database (Apr 2023)</w:t>
                              </w:r>
                            </w:p>
                            <w:p w14:paraId="36EA31DC" w14:textId="05AB6C86" w:rsidR="005918C9" w:rsidRPr="00266152" w:rsidRDefault="001F423C" w:rsidP="00B9389D">
                              <w:pPr>
                                <w:pStyle w:val="TableInput"/>
                                <w:spacing w:before="100" w:beforeAutospacing="1"/>
                                <w:ind w:left="600"/>
                                <w:jc w:val="left"/>
                                <w:rPr>
                                  <w:color w:val="4F1900"/>
                                </w:rPr>
                              </w:pPr>
                              <w:proofErr w:type="spellStart"/>
                              <w:r>
                                <w:rPr>
                                  <w:color w:val="4F1900"/>
                                </w:rPr>
                                <w:t>Misc</w:t>
                              </w:r>
                              <w:proofErr w:type="spellEnd"/>
                              <w:r>
                                <w:rPr>
                                  <w:color w:val="4F1900"/>
                                </w:rPr>
                                <w:t xml:space="preserve"> Support</w:t>
                              </w:r>
                            </w:p>
                          </w:tc>
                          <w:tc>
                            <w:tcPr>
                              <w:tcW w:w="1797" w:type="dxa"/>
                              <w:tcBorders>
                                <w:top w:val="single" w:sz="8" w:space="0" w:color="4F1900"/>
                                <w:bottom w:val="single" w:sz="8" w:space="0" w:color="4F1900"/>
                                <w:right w:val="single" w:sz="8" w:space="0" w:color="4F1900"/>
                              </w:tcBorders>
                              <w:shd w:val="clear" w:color="auto" w:fill="FFFFFF"/>
                            </w:tcPr>
                            <w:p w14:paraId="7764A147" w14:textId="78AA96B0" w:rsidR="00B10540" w:rsidRDefault="00B8208C" w:rsidP="00016E11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2</w:t>
                              </w:r>
                              <w:r w:rsidR="001E212A">
                                <w:rPr>
                                  <w:color w:val="4F1900"/>
                                </w:rPr>
                                <w:t>8</w:t>
                              </w:r>
                              <w:r>
                                <w:rPr>
                                  <w:color w:val="4F1900"/>
                                </w:rPr>
                                <w:t>0.0</w:t>
                              </w:r>
                            </w:p>
                            <w:p w14:paraId="4A0DCA1D" w14:textId="13123701" w:rsidR="001E212A" w:rsidRPr="00266152" w:rsidRDefault="001E212A" w:rsidP="001E212A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</w:p>
                            <w:p w14:paraId="321BA3CE" w14:textId="2B15B9C7" w:rsidR="00B9389D" w:rsidRPr="00266152" w:rsidRDefault="002401F7" w:rsidP="00B9389D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280.0</w:t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  <w:r>
                                <w:rPr>
                                  <w:color w:val="4F1900"/>
                                </w:rPr>
                                <w:br/>
                              </w:r>
                            </w:p>
                            <w:p w14:paraId="48848953" w14:textId="34045139" w:rsidR="00C24217" w:rsidRPr="00266152" w:rsidRDefault="00DB1E10" w:rsidP="00016E11">
                              <w:pPr>
                                <w:pStyle w:val="TableInput"/>
                                <w:rPr>
                                  <w:color w:val="4F1900"/>
                                </w:rPr>
                              </w:pPr>
                              <w:r>
                                <w:rPr>
                                  <w:color w:val="4F1900"/>
                                </w:rPr>
                                <w:t>280.0</w:t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  <w:t>280.0</w:t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</w:r>
                              <w:r w:rsidR="001F423C">
                                <w:rPr>
                                  <w:color w:val="4F1900"/>
                                </w:rPr>
                                <w:br/>
                                <w:t>75.0</w:t>
                              </w:r>
                            </w:p>
                          </w:tc>
                        </w:tr>
                      </w:tbl>
                      <w:p w14:paraId="34F6F1BD" w14:textId="77777777" w:rsidR="00B93491" w:rsidRDefault="007D79F2" w:rsidP="00B93491">
                        <w:pPr>
                          <w:pStyle w:val="Boxes10"/>
                          <w:jc w:val="left"/>
                        </w:pPr>
                      </w:p>
                    </w:txbxContent>
                  </v:textbox>
                </v:rect>
                <w10:wrap anchorx="margin" anchory="margin"/>
              </v:group>
            </w:pict>
          </mc:Fallback>
        </mc:AlternateContent>
      </w:r>
    </w:p>
    <w:sectPr w:rsidR="00B93491" w:rsidRPr="00171547" w:rsidSect="00B93491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429CA"/>
    <w:multiLevelType w:val="hybridMultilevel"/>
    <w:tmpl w:val="537C1A96"/>
    <w:lvl w:ilvl="0" w:tplc="ED40357C">
      <w:start w:val="1"/>
      <w:numFmt w:val="decimal"/>
      <w:lvlText w:val="%1.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7A"/>
    <w:rsid w:val="0000613D"/>
    <w:rsid w:val="000103E1"/>
    <w:rsid w:val="00011810"/>
    <w:rsid w:val="0001347B"/>
    <w:rsid w:val="0001482D"/>
    <w:rsid w:val="00016E11"/>
    <w:rsid w:val="000252FB"/>
    <w:rsid w:val="00032FC2"/>
    <w:rsid w:val="00043E31"/>
    <w:rsid w:val="000521D6"/>
    <w:rsid w:val="00053849"/>
    <w:rsid w:val="00055A1C"/>
    <w:rsid w:val="00057094"/>
    <w:rsid w:val="000613C4"/>
    <w:rsid w:val="00061972"/>
    <w:rsid w:val="00065609"/>
    <w:rsid w:val="000659F2"/>
    <w:rsid w:val="00066419"/>
    <w:rsid w:val="000733D4"/>
    <w:rsid w:val="00085212"/>
    <w:rsid w:val="00087191"/>
    <w:rsid w:val="00090D9C"/>
    <w:rsid w:val="00095D3C"/>
    <w:rsid w:val="0009633E"/>
    <w:rsid w:val="000A2250"/>
    <w:rsid w:val="000A6521"/>
    <w:rsid w:val="000B2D6B"/>
    <w:rsid w:val="000B6B33"/>
    <w:rsid w:val="000C551A"/>
    <w:rsid w:val="000C59AB"/>
    <w:rsid w:val="000C75F8"/>
    <w:rsid w:val="000C7735"/>
    <w:rsid w:val="000D1FA0"/>
    <w:rsid w:val="000D2F32"/>
    <w:rsid w:val="000D369B"/>
    <w:rsid w:val="000D4407"/>
    <w:rsid w:val="000E5E0D"/>
    <w:rsid w:val="000F0149"/>
    <w:rsid w:val="000F02D0"/>
    <w:rsid w:val="000F671B"/>
    <w:rsid w:val="00103A83"/>
    <w:rsid w:val="001067C7"/>
    <w:rsid w:val="00106B8B"/>
    <w:rsid w:val="00116778"/>
    <w:rsid w:val="00123646"/>
    <w:rsid w:val="00126D4F"/>
    <w:rsid w:val="001272C3"/>
    <w:rsid w:val="00131569"/>
    <w:rsid w:val="001338AF"/>
    <w:rsid w:val="001355BA"/>
    <w:rsid w:val="0013648C"/>
    <w:rsid w:val="001401A5"/>
    <w:rsid w:val="00147C97"/>
    <w:rsid w:val="00150F0F"/>
    <w:rsid w:val="0017088B"/>
    <w:rsid w:val="00171547"/>
    <w:rsid w:val="00172040"/>
    <w:rsid w:val="001741A4"/>
    <w:rsid w:val="00174C5B"/>
    <w:rsid w:val="00181B25"/>
    <w:rsid w:val="00184580"/>
    <w:rsid w:val="00185696"/>
    <w:rsid w:val="0019158F"/>
    <w:rsid w:val="0019330F"/>
    <w:rsid w:val="00195E62"/>
    <w:rsid w:val="00196D58"/>
    <w:rsid w:val="001A5BAF"/>
    <w:rsid w:val="001A7B67"/>
    <w:rsid w:val="001B10C0"/>
    <w:rsid w:val="001B20BB"/>
    <w:rsid w:val="001B21A6"/>
    <w:rsid w:val="001B466F"/>
    <w:rsid w:val="001C7CF8"/>
    <w:rsid w:val="001C7D49"/>
    <w:rsid w:val="001D341F"/>
    <w:rsid w:val="001D4DF4"/>
    <w:rsid w:val="001D5F58"/>
    <w:rsid w:val="001D5FB8"/>
    <w:rsid w:val="001D634F"/>
    <w:rsid w:val="001E212A"/>
    <w:rsid w:val="001E235D"/>
    <w:rsid w:val="001F0317"/>
    <w:rsid w:val="001F423C"/>
    <w:rsid w:val="00201035"/>
    <w:rsid w:val="0020615B"/>
    <w:rsid w:val="00206AB2"/>
    <w:rsid w:val="002137D2"/>
    <w:rsid w:val="002244AD"/>
    <w:rsid w:val="00225DB2"/>
    <w:rsid w:val="00226D06"/>
    <w:rsid w:val="00227BEE"/>
    <w:rsid w:val="00227FF3"/>
    <w:rsid w:val="002401F7"/>
    <w:rsid w:val="00250D4C"/>
    <w:rsid w:val="002531D4"/>
    <w:rsid w:val="00254637"/>
    <w:rsid w:val="00266518"/>
    <w:rsid w:val="00280691"/>
    <w:rsid w:val="00280DE7"/>
    <w:rsid w:val="00292EFC"/>
    <w:rsid w:val="00295239"/>
    <w:rsid w:val="002A0578"/>
    <w:rsid w:val="002B04ED"/>
    <w:rsid w:val="002C0D0A"/>
    <w:rsid w:val="002C3444"/>
    <w:rsid w:val="002C6E7E"/>
    <w:rsid w:val="002D1428"/>
    <w:rsid w:val="002D3D00"/>
    <w:rsid w:val="002E03D9"/>
    <w:rsid w:val="002E127B"/>
    <w:rsid w:val="002E678E"/>
    <w:rsid w:val="002E7BD3"/>
    <w:rsid w:val="002F0062"/>
    <w:rsid w:val="002F1F81"/>
    <w:rsid w:val="002F3EFF"/>
    <w:rsid w:val="002F6FEF"/>
    <w:rsid w:val="00302AF2"/>
    <w:rsid w:val="0030477B"/>
    <w:rsid w:val="00306760"/>
    <w:rsid w:val="00307F82"/>
    <w:rsid w:val="00307FB4"/>
    <w:rsid w:val="00315353"/>
    <w:rsid w:val="003218B1"/>
    <w:rsid w:val="003230A3"/>
    <w:rsid w:val="0032720D"/>
    <w:rsid w:val="00327F09"/>
    <w:rsid w:val="00330855"/>
    <w:rsid w:val="003332E8"/>
    <w:rsid w:val="003410EA"/>
    <w:rsid w:val="00343F13"/>
    <w:rsid w:val="003461DD"/>
    <w:rsid w:val="003513B2"/>
    <w:rsid w:val="003516F5"/>
    <w:rsid w:val="003525DE"/>
    <w:rsid w:val="00366B2F"/>
    <w:rsid w:val="003744D3"/>
    <w:rsid w:val="00374897"/>
    <w:rsid w:val="00380EDB"/>
    <w:rsid w:val="00385B5C"/>
    <w:rsid w:val="00391288"/>
    <w:rsid w:val="00393042"/>
    <w:rsid w:val="00395074"/>
    <w:rsid w:val="003A00A3"/>
    <w:rsid w:val="003A78D4"/>
    <w:rsid w:val="003C0348"/>
    <w:rsid w:val="003C4947"/>
    <w:rsid w:val="003C57FD"/>
    <w:rsid w:val="003D621B"/>
    <w:rsid w:val="003D6EB1"/>
    <w:rsid w:val="003E3038"/>
    <w:rsid w:val="003E64FD"/>
    <w:rsid w:val="003F117B"/>
    <w:rsid w:val="003F2002"/>
    <w:rsid w:val="003F3AD1"/>
    <w:rsid w:val="003F677C"/>
    <w:rsid w:val="0040241B"/>
    <w:rsid w:val="0040268A"/>
    <w:rsid w:val="004028A7"/>
    <w:rsid w:val="0040303E"/>
    <w:rsid w:val="004121C1"/>
    <w:rsid w:val="00412D36"/>
    <w:rsid w:val="00423104"/>
    <w:rsid w:val="00424A79"/>
    <w:rsid w:val="004358E9"/>
    <w:rsid w:val="004369FB"/>
    <w:rsid w:val="004376F7"/>
    <w:rsid w:val="00446043"/>
    <w:rsid w:val="0045244F"/>
    <w:rsid w:val="004547A2"/>
    <w:rsid w:val="00457983"/>
    <w:rsid w:val="0047170B"/>
    <w:rsid w:val="00471BEE"/>
    <w:rsid w:val="00474479"/>
    <w:rsid w:val="00495166"/>
    <w:rsid w:val="004967BF"/>
    <w:rsid w:val="0049682D"/>
    <w:rsid w:val="004A0653"/>
    <w:rsid w:val="004B5548"/>
    <w:rsid w:val="004C1044"/>
    <w:rsid w:val="004D219E"/>
    <w:rsid w:val="004D427C"/>
    <w:rsid w:val="004F5AED"/>
    <w:rsid w:val="004F7850"/>
    <w:rsid w:val="004F7AE2"/>
    <w:rsid w:val="00516C85"/>
    <w:rsid w:val="00526734"/>
    <w:rsid w:val="00530B20"/>
    <w:rsid w:val="00545E01"/>
    <w:rsid w:val="00551CD3"/>
    <w:rsid w:val="005521D8"/>
    <w:rsid w:val="0055226D"/>
    <w:rsid w:val="005529C8"/>
    <w:rsid w:val="00553387"/>
    <w:rsid w:val="00560981"/>
    <w:rsid w:val="00581DFB"/>
    <w:rsid w:val="00582138"/>
    <w:rsid w:val="0058338F"/>
    <w:rsid w:val="005841D5"/>
    <w:rsid w:val="0058457C"/>
    <w:rsid w:val="00584CF3"/>
    <w:rsid w:val="0059032A"/>
    <w:rsid w:val="005918C9"/>
    <w:rsid w:val="00595F0F"/>
    <w:rsid w:val="005964D2"/>
    <w:rsid w:val="00597567"/>
    <w:rsid w:val="005A0363"/>
    <w:rsid w:val="005A1F64"/>
    <w:rsid w:val="005A366E"/>
    <w:rsid w:val="005A5CF0"/>
    <w:rsid w:val="005A7486"/>
    <w:rsid w:val="005B1DAE"/>
    <w:rsid w:val="005B5A25"/>
    <w:rsid w:val="005B6462"/>
    <w:rsid w:val="005C3AA9"/>
    <w:rsid w:val="005C40F3"/>
    <w:rsid w:val="005C4848"/>
    <w:rsid w:val="005C7322"/>
    <w:rsid w:val="005D2D5D"/>
    <w:rsid w:val="005D34FE"/>
    <w:rsid w:val="005E3F08"/>
    <w:rsid w:val="005F387A"/>
    <w:rsid w:val="005F4457"/>
    <w:rsid w:val="005F4AF7"/>
    <w:rsid w:val="005F592B"/>
    <w:rsid w:val="005F6038"/>
    <w:rsid w:val="00600F3D"/>
    <w:rsid w:val="006047B5"/>
    <w:rsid w:val="0060781F"/>
    <w:rsid w:val="0061081A"/>
    <w:rsid w:val="00613330"/>
    <w:rsid w:val="006205A3"/>
    <w:rsid w:val="00630D18"/>
    <w:rsid w:val="00645E54"/>
    <w:rsid w:val="00646FF8"/>
    <w:rsid w:val="0065129B"/>
    <w:rsid w:val="00652B01"/>
    <w:rsid w:val="00654C5F"/>
    <w:rsid w:val="006559B5"/>
    <w:rsid w:val="006703A0"/>
    <w:rsid w:val="00672C89"/>
    <w:rsid w:val="0067505A"/>
    <w:rsid w:val="006766BD"/>
    <w:rsid w:val="0068154E"/>
    <w:rsid w:val="0068464B"/>
    <w:rsid w:val="00685E29"/>
    <w:rsid w:val="00690E90"/>
    <w:rsid w:val="006B0E24"/>
    <w:rsid w:val="006C50B6"/>
    <w:rsid w:val="006D1BE8"/>
    <w:rsid w:val="006D2269"/>
    <w:rsid w:val="006D2DE6"/>
    <w:rsid w:val="006E6951"/>
    <w:rsid w:val="006F2F20"/>
    <w:rsid w:val="006F309F"/>
    <w:rsid w:val="00703CF9"/>
    <w:rsid w:val="0070462E"/>
    <w:rsid w:val="00710511"/>
    <w:rsid w:val="007172C0"/>
    <w:rsid w:val="007173E6"/>
    <w:rsid w:val="0072066F"/>
    <w:rsid w:val="00720AA9"/>
    <w:rsid w:val="00723A72"/>
    <w:rsid w:val="00725A94"/>
    <w:rsid w:val="00727581"/>
    <w:rsid w:val="0073019F"/>
    <w:rsid w:val="00730FAF"/>
    <w:rsid w:val="00736E2B"/>
    <w:rsid w:val="00741855"/>
    <w:rsid w:val="007459BA"/>
    <w:rsid w:val="0075348C"/>
    <w:rsid w:val="00754263"/>
    <w:rsid w:val="00764045"/>
    <w:rsid w:val="00764C17"/>
    <w:rsid w:val="007666B0"/>
    <w:rsid w:val="007667C4"/>
    <w:rsid w:val="0077188E"/>
    <w:rsid w:val="00774279"/>
    <w:rsid w:val="00774821"/>
    <w:rsid w:val="00775154"/>
    <w:rsid w:val="007801D4"/>
    <w:rsid w:val="007814E3"/>
    <w:rsid w:val="00785FE3"/>
    <w:rsid w:val="00793A0D"/>
    <w:rsid w:val="007A2E38"/>
    <w:rsid w:val="007A58CB"/>
    <w:rsid w:val="007B14F3"/>
    <w:rsid w:val="007B29D3"/>
    <w:rsid w:val="007C359A"/>
    <w:rsid w:val="007C4D37"/>
    <w:rsid w:val="007D0C24"/>
    <w:rsid w:val="007D1E1F"/>
    <w:rsid w:val="007D53DF"/>
    <w:rsid w:val="007D79F2"/>
    <w:rsid w:val="007E53A8"/>
    <w:rsid w:val="007F14F2"/>
    <w:rsid w:val="007F5286"/>
    <w:rsid w:val="00800994"/>
    <w:rsid w:val="00801001"/>
    <w:rsid w:val="0080595B"/>
    <w:rsid w:val="008101E7"/>
    <w:rsid w:val="008120BC"/>
    <w:rsid w:val="0081541B"/>
    <w:rsid w:val="00815D1C"/>
    <w:rsid w:val="0082091F"/>
    <w:rsid w:val="00827075"/>
    <w:rsid w:val="0082773F"/>
    <w:rsid w:val="008305AD"/>
    <w:rsid w:val="00836F6A"/>
    <w:rsid w:val="00840AF5"/>
    <w:rsid w:val="00842664"/>
    <w:rsid w:val="00844A9F"/>
    <w:rsid w:val="0084577D"/>
    <w:rsid w:val="00852BE6"/>
    <w:rsid w:val="00855C56"/>
    <w:rsid w:val="00866F33"/>
    <w:rsid w:val="008705A8"/>
    <w:rsid w:val="00871457"/>
    <w:rsid w:val="0087186D"/>
    <w:rsid w:val="00873641"/>
    <w:rsid w:val="0088651D"/>
    <w:rsid w:val="008866F1"/>
    <w:rsid w:val="00887B8C"/>
    <w:rsid w:val="0089018F"/>
    <w:rsid w:val="0089339E"/>
    <w:rsid w:val="008957CD"/>
    <w:rsid w:val="008965E8"/>
    <w:rsid w:val="008A6B92"/>
    <w:rsid w:val="008C0273"/>
    <w:rsid w:val="008C1E16"/>
    <w:rsid w:val="008C27A2"/>
    <w:rsid w:val="008C5A80"/>
    <w:rsid w:val="008C675D"/>
    <w:rsid w:val="008C6DF2"/>
    <w:rsid w:val="008C7574"/>
    <w:rsid w:val="008D3C01"/>
    <w:rsid w:val="008D40BC"/>
    <w:rsid w:val="008D4831"/>
    <w:rsid w:val="008D70F2"/>
    <w:rsid w:val="008E43B8"/>
    <w:rsid w:val="008E56D4"/>
    <w:rsid w:val="008E7EF7"/>
    <w:rsid w:val="008F1E4F"/>
    <w:rsid w:val="009023CD"/>
    <w:rsid w:val="0090301B"/>
    <w:rsid w:val="0090566F"/>
    <w:rsid w:val="00906B8E"/>
    <w:rsid w:val="00907CF2"/>
    <w:rsid w:val="009100DE"/>
    <w:rsid w:val="00912F3C"/>
    <w:rsid w:val="0092047D"/>
    <w:rsid w:val="00920A8F"/>
    <w:rsid w:val="00923541"/>
    <w:rsid w:val="00940D25"/>
    <w:rsid w:val="0094188D"/>
    <w:rsid w:val="00941C27"/>
    <w:rsid w:val="00942DA4"/>
    <w:rsid w:val="00947D6E"/>
    <w:rsid w:val="00953A6B"/>
    <w:rsid w:val="00962886"/>
    <w:rsid w:val="00962C32"/>
    <w:rsid w:val="00963918"/>
    <w:rsid w:val="009656C0"/>
    <w:rsid w:val="00966A30"/>
    <w:rsid w:val="009711FC"/>
    <w:rsid w:val="009759D2"/>
    <w:rsid w:val="00976819"/>
    <w:rsid w:val="0098066A"/>
    <w:rsid w:val="00980EF2"/>
    <w:rsid w:val="009844F8"/>
    <w:rsid w:val="00984DC3"/>
    <w:rsid w:val="00985B13"/>
    <w:rsid w:val="009861F4"/>
    <w:rsid w:val="009877AC"/>
    <w:rsid w:val="00987962"/>
    <w:rsid w:val="0099477B"/>
    <w:rsid w:val="009A1C7B"/>
    <w:rsid w:val="009A1FE2"/>
    <w:rsid w:val="009A3A99"/>
    <w:rsid w:val="009B02CF"/>
    <w:rsid w:val="009B1B65"/>
    <w:rsid w:val="009C1BBA"/>
    <w:rsid w:val="009C236B"/>
    <w:rsid w:val="009C5760"/>
    <w:rsid w:val="009D4F11"/>
    <w:rsid w:val="009D6F51"/>
    <w:rsid w:val="009E5306"/>
    <w:rsid w:val="009E7DB3"/>
    <w:rsid w:val="009F13A4"/>
    <w:rsid w:val="009F3913"/>
    <w:rsid w:val="009F4C6E"/>
    <w:rsid w:val="00A000D4"/>
    <w:rsid w:val="00A0110E"/>
    <w:rsid w:val="00A061C5"/>
    <w:rsid w:val="00A06652"/>
    <w:rsid w:val="00A16788"/>
    <w:rsid w:val="00A17EAF"/>
    <w:rsid w:val="00A24569"/>
    <w:rsid w:val="00A26C44"/>
    <w:rsid w:val="00A30597"/>
    <w:rsid w:val="00A47213"/>
    <w:rsid w:val="00A50DC6"/>
    <w:rsid w:val="00A5579A"/>
    <w:rsid w:val="00A60BAB"/>
    <w:rsid w:val="00A61CBA"/>
    <w:rsid w:val="00A70C49"/>
    <w:rsid w:val="00A72599"/>
    <w:rsid w:val="00A739F0"/>
    <w:rsid w:val="00A776B2"/>
    <w:rsid w:val="00A8021D"/>
    <w:rsid w:val="00A82FE4"/>
    <w:rsid w:val="00A84A5D"/>
    <w:rsid w:val="00A87AD4"/>
    <w:rsid w:val="00A910B9"/>
    <w:rsid w:val="00A97E5D"/>
    <w:rsid w:val="00AA6894"/>
    <w:rsid w:val="00AB2B74"/>
    <w:rsid w:val="00AB5D42"/>
    <w:rsid w:val="00AB61FB"/>
    <w:rsid w:val="00AB7049"/>
    <w:rsid w:val="00AB7960"/>
    <w:rsid w:val="00AC722C"/>
    <w:rsid w:val="00AD533A"/>
    <w:rsid w:val="00AE0757"/>
    <w:rsid w:val="00AE5843"/>
    <w:rsid w:val="00AE5EC9"/>
    <w:rsid w:val="00AE66A7"/>
    <w:rsid w:val="00AF2E06"/>
    <w:rsid w:val="00AF398D"/>
    <w:rsid w:val="00AF4FF9"/>
    <w:rsid w:val="00B00201"/>
    <w:rsid w:val="00B06B2A"/>
    <w:rsid w:val="00B074D8"/>
    <w:rsid w:val="00B10540"/>
    <w:rsid w:val="00B14ECD"/>
    <w:rsid w:val="00B15851"/>
    <w:rsid w:val="00B1656B"/>
    <w:rsid w:val="00B16B25"/>
    <w:rsid w:val="00B2497F"/>
    <w:rsid w:val="00B2691D"/>
    <w:rsid w:val="00B33B96"/>
    <w:rsid w:val="00B40714"/>
    <w:rsid w:val="00B4333D"/>
    <w:rsid w:val="00B51CD3"/>
    <w:rsid w:val="00B54F0B"/>
    <w:rsid w:val="00B566D3"/>
    <w:rsid w:val="00B6367F"/>
    <w:rsid w:val="00B7253A"/>
    <w:rsid w:val="00B72CAC"/>
    <w:rsid w:val="00B72F4B"/>
    <w:rsid w:val="00B758F2"/>
    <w:rsid w:val="00B7615E"/>
    <w:rsid w:val="00B8208C"/>
    <w:rsid w:val="00B865E3"/>
    <w:rsid w:val="00B87DE6"/>
    <w:rsid w:val="00B90C52"/>
    <w:rsid w:val="00B90EDD"/>
    <w:rsid w:val="00B9389D"/>
    <w:rsid w:val="00B94072"/>
    <w:rsid w:val="00B95DB4"/>
    <w:rsid w:val="00B97369"/>
    <w:rsid w:val="00BA3466"/>
    <w:rsid w:val="00BA44F3"/>
    <w:rsid w:val="00BA4FF1"/>
    <w:rsid w:val="00BC58A3"/>
    <w:rsid w:val="00BC5F68"/>
    <w:rsid w:val="00BC6099"/>
    <w:rsid w:val="00BD276E"/>
    <w:rsid w:val="00BD47EB"/>
    <w:rsid w:val="00BE0272"/>
    <w:rsid w:val="00BE09A7"/>
    <w:rsid w:val="00BE0E95"/>
    <w:rsid w:val="00BE1B8B"/>
    <w:rsid w:val="00BE50D0"/>
    <w:rsid w:val="00BE6D7E"/>
    <w:rsid w:val="00BF25BA"/>
    <w:rsid w:val="00BF6527"/>
    <w:rsid w:val="00BF6888"/>
    <w:rsid w:val="00C0321B"/>
    <w:rsid w:val="00C03896"/>
    <w:rsid w:val="00C06D19"/>
    <w:rsid w:val="00C076C5"/>
    <w:rsid w:val="00C07BFF"/>
    <w:rsid w:val="00C12B5E"/>
    <w:rsid w:val="00C16A85"/>
    <w:rsid w:val="00C21042"/>
    <w:rsid w:val="00C222B0"/>
    <w:rsid w:val="00C24217"/>
    <w:rsid w:val="00C25300"/>
    <w:rsid w:val="00C2533B"/>
    <w:rsid w:val="00C30287"/>
    <w:rsid w:val="00C32CB9"/>
    <w:rsid w:val="00C34830"/>
    <w:rsid w:val="00C370E6"/>
    <w:rsid w:val="00C43F33"/>
    <w:rsid w:val="00C46AF2"/>
    <w:rsid w:val="00C47082"/>
    <w:rsid w:val="00C56881"/>
    <w:rsid w:val="00C574F7"/>
    <w:rsid w:val="00C6586E"/>
    <w:rsid w:val="00C66FDE"/>
    <w:rsid w:val="00C70276"/>
    <w:rsid w:val="00C74232"/>
    <w:rsid w:val="00C75C23"/>
    <w:rsid w:val="00C81233"/>
    <w:rsid w:val="00C8195B"/>
    <w:rsid w:val="00C8428D"/>
    <w:rsid w:val="00C84E07"/>
    <w:rsid w:val="00C94484"/>
    <w:rsid w:val="00CA3946"/>
    <w:rsid w:val="00CA45BD"/>
    <w:rsid w:val="00CA6509"/>
    <w:rsid w:val="00CA6A58"/>
    <w:rsid w:val="00CB3638"/>
    <w:rsid w:val="00CC2B10"/>
    <w:rsid w:val="00CE1A6B"/>
    <w:rsid w:val="00CE2AA8"/>
    <w:rsid w:val="00CF165D"/>
    <w:rsid w:val="00CF799D"/>
    <w:rsid w:val="00D030BD"/>
    <w:rsid w:val="00D05104"/>
    <w:rsid w:val="00D0619C"/>
    <w:rsid w:val="00D07155"/>
    <w:rsid w:val="00D12B31"/>
    <w:rsid w:val="00D13A6F"/>
    <w:rsid w:val="00D2125E"/>
    <w:rsid w:val="00D22EA0"/>
    <w:rsid w:val="00D25368"/>
    <w:rsid w:val="00D26FC2"/>
    <w:rsid w:val="00D34A6A"/>
    <w:rsid w:val="00D4140B"/>
    <w:rsid w:val="00D43454"/>
    <w:rsid w:val="00D56326"/>
    <w:rsid w:val="00D5658B"/>
    <w:rsid w:val="00D60573"/>
    <w:rsid w:val="00D627C4"/>
    <w:rsid w:val="00D629CF"/>
    <w:rsid w:val="00D65577"/>
    <w:rsid w:val="00D7515C"/>
    <w:rsid w:val="00D7572F"/>
    <w:rsid w:val="00D81F32"/>
    <w:rsid w:val="00D86F6C"/>
    <w:rsid w:val="00D9188F"/>
    <w:rsid w:val="00D91FAF"/>
    <w:rsid w:val="00D92254"/>
    <w:rsid w:val="00D95BD7"/>
    <w:rsid w:val="00D96BA3"/>
    <w:rsid w:val="00DA506B"/>
    <w:rsid w:val="00DA6F5E"/>
    <w:rsid w:val="00DB0C01"/>
    <w:rsid w:val="00DB1E10"/>
    <w:rsid w:val="00DB596B"/>
    <w:rsid w:val="00DB6FBF"/>
    <w:rsid w:val="00DC7745"/>
    <w:rsid w:val="00DD2C8C"/>
    <w:rsid w:val="00DE0A3F"/>
    <w:rsid w:val="00DE30E9"/>
    <w:rsid w:val="00DE77C9"/>
    <w:rsid w:val="00E00CDC"/>
    <w:rsid w:val="00E101CA"/>
    <w:rsid w:val="00E213D1"/>
    <w:rsid w:val="00E21E18"/>
    <w:rsid w:val="00E24106"/>
    <w:rsid w:val="00E24735"/>
    <w:rsid w:val="00E32D24"/>
    <w:rsid w:val="00E41DD5"/>
    <w:rsid w:val="00E42525"/>
    <w:rsid w:val="00E45247"/>
    <w:rsid w:val="00E5022E"/>
    <w:rsid w:val="00E503D5"/>
    <w:rsid w:val="00E53818"/>
    <w:rsid w:val="00E56A15"/>
    <w:rsid w:val="00E57EB5"/>
    <w:rsid w:val="00E6123A"/>
    <w:rsid w:val="00E62CFC"/>
    <w:rsid w:val="00E64D7A"/>
    <w:rsid w:val="00E65726"/>
    <w:rsid w:val="00E66AAD"/>
    <w:rsid w:val="00E67206"/>
    <w:rsid w:val="00E74B93"/>
    <w:rsid w:val="00E7679E"/>
    <w:rsid w:val="00E87946"/>
    <w:rsid w:val="00E90117"/>
    <w:rsid w:val="00E94E8B"/>
    <w:rsid w:val="00E94FDB"/>
    <w:rsid w:val="00E95E48"/>
    <w:rsid w:val="00E96F0F"/>
    <w:rsid w:val="00EA760C"/>
    <w:rsid w:val="00EB2248"/>
    <w:rsid w:val="00EB4EFD"/>
    <w:rsid w:val="00EB6A3F"/>
    <w:rsid w:val="00EB7F32"/>
    <w:rsid w:val="00EC09F1"/>
    <w:rsid w:val="00EC0FAD"/>
    <w:rsid w:val="00EC28C0"/>
    <w:rsid w:val="00EC5918"/>
    <w:rsid w:val="00ED2E1B"/>
    <w:rsid w:val="00ED399C"/>
    <w:rsid w:val="00ED40D7"/>
    <w:rsid w:val="00ED4136"/>
    <w:rsid w:val="00ED5FF5"/>
    <w:rsid w:val="00ED69F3"/>
    <w:rsid w:val="00ED7DF1"/>
    <w:rsid w:val="00EE1EFD"/>
    <w:rsid w:val="00EE2087"/>
    <w:rsid w:val="00EE31DD"/>
    <w:rsid w:val="00EE677C"/>
    <w:rsid w:val="00EE67C2"/>
    <w:rsid w:val="00EF7253"/>
    <w:rsid w:val="00F051E4"/>
    <w:rsid w:val="00F15A49"/>
    <w:rsid w:val="00F16A35"/>
    <w:rsid w:val="00F23454"/>
    <w:rsid w:val="00F2531C"/>
    <w:rsid w:val="00F3343E"/>
    <w:rsid w:val="00F35D93"/>
    <w:rsid w:val="00F41982"/>
    <w:rsid w:val="00F42511"/>
    <w:rsid w:val="00F43DE4"/>
    <w:rsid w:val="00F4458B"/>
    <w:rsid w:val="00F44953"/>
    <w:rsid w:val="00F45E6C"/>
    <w:rsid w:val="00F52610"/>
    <w:rsid w:val="00F526A1"/>
    <w:rsid w:val="00F52D72"/>
    <w:rsid w:val="00F6137B"/>
    <w:rsid w:val="00F6146C"/>
    <w:rsid w:val="00F72D10"/>
    <w:rsid w:val="00F8603D"/>
    <w:rsid w:val="00F906D3"/>
    <w:rsid w:val="00F91401"/>
    <w:rsid w:val="00F9724C"/>
    <w:rsid w:val="00FA18B8"/>
    <w:rsid w:val="00FB169A"/>
    <w:rsid w:val="00FB2C47"/>
    <w:rsid w:val="00FB2D15"/>
    <w:rsid w:val="00FB4239"/>
    <w:rsid w:val="00FC6585"/>
    <w:rsid w:val="00FE3D4D"/>
    <w:rsid w:val="00FE4E51"/>
    <w:rsid w:val="00FE5AC5"/>
    <w:rsid w:val="00FF2308"/>
    <w:rsid w:val="00FF658B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2DF520"/>
  <w15:docId w15:val="{414E1A7B-3168-439D-A8BF-F70C3251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6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2661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customStyle="1" w:styleId="Tables">
    <w:name w:val="Tables"/>
    <w:basedOn w:val="Normal"/>
    <w:rsid w:val="00266152"/>
    <w:pPr>
      <w:jc w:val="center"/>
    </w:pPr>
    <w:rPr>
      <w:rFonts w:ascii="Times" w:hAnsi="Times"/>
      <w:b/>
      <w:color w:val="333333"/>
      <w:sz w:val="20"/>
    </w:rPr>
  </w:style>
  <w:style w:type="paragraph" w:customStyle="1" w:styleId="TableInput">
    <w:name w:val="Table Input"/>
    <w:basedOn w:val="Tables"/>
    <w:rsid w:val="00266152"/>
    <w:pPr>
      <w:spacing w:before="120"/>
    </w:pPr>
  </w:style>
  <w:style w:type="paragraph" w:customStyle="1" w:styleId="Boxes10">
    <w:name w:val="Boxes10"/>
    <w:basedOn w:val="Normal"/>
    <w:rsid w:val="00266152"/>
    <w:pPr>
      <w:spacing w:before="360" w:after="120"/>
      <w:jc w:val="center"/>
    </w:pPr>
    <w:rPr>
      <w:b/>
      <w:noProof/>
      <w:sz w:val="72"/>
      <w:szCs w:val="20"/>
    </w:rPr>
  </w:style>
  <w:style w:type="character" w:styleId="Hyperlink">
    <w:name w:val="Hyperlink"/>
    <w:basedOn w:val="DefaultParagraphFont"/>
    <w:uiPriority w:val="99"/>
    <w:unhideWhenUsed/>
    <w:rsid w:val="00FE4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%20for%20web.6710b\AppData\Roaming\Microsoft\Templates\HP_RealtyClassic_Invoice_TP1037878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99CCA-4392-47D5-BA79-36EE697E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HP_RealtyClassic_Invoice_TP10378789.dot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Vivek Shah</dc:creator>
  <cp:lastModifiedBy>Vivek Shah</cp:lastModifiedBy>
  <cp:revision>4</cp:revision>
  <cp:lastPrinted>2023-04-27T02:00:00Z</cp:lastPrinted>
  <dcterms:created xsi:type="dcterms:W3CDTF">2023-04-27T01:56:00Z</dcterms:created>
  <dcterms:modified xsi:type="dcterms:W3CDTF">2023-04-27T02:00:00Z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TC103787899990</vt:lpwstr>
  </property>
</Properties>
</file>