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F4BD7" w14:textId="3BCAA3C2" w:rsidR="00B93491" w:rsidRPr="00171547" w:rsidRDefault="00A16788" w:rsidP="00B93491">
      <w:pPr>
        <w:tabs>
          <w:tab w:val="left" w:pos="2100"/>
        </w:tabs>
        <w:rPr>
          <w:rFonts w:ascii="Symbol" w:hAnsi="Symbol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EDD4E66" wp14:editId="67A83A1F">
                <wp:simplePos x="0" y="0"/>
                <wp:positionH relativeFrom="column">
                  <wp:posOffset>4297680</wp:posOffset>
                </wp:positionH>
                <wp:positionV relativeFrom="paragraph">
                  <wp:posOffset>2409825</wp:posOffset>
                </wp:positionV>
                <wp:extent cx="2646045" cy="1000125"/>
                <wp:effectExtent l="1905" t="0" r="0" b="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6045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2D0AA0" w14:textId="77777777" w:rsidR="00FE4E51" w:rsidRPr="000D0166" w:rsidRDefault="00FE4E51" w:rsidP="00FE4E5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atLeast"/>
                              <w:textAlignment w:val="center"/>
                              <w:rPr>
                                <w:rFonts w:ascii="Times" w:hAnsi="Times"/>
                                <w:b/>
                                <w:color w:val="4F19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" w:hAnsi="Times"/>
                                <w:b/>
                                <w:color w:val="4F1900"/>
                                <w:sz w:val="20"/>
                                <w:szCs w:val="20"/>
                              </w:rPr>
                              <w:t>CLIENT</w:t>
                            </w:r>
                            <w:r w:rsidRPr="000D0166">
                              <w:rPr>
                                <w:rFonts w:ascii="Times" w:hAnsi="Times"/>
                                <w:b/>
                                <w:color w:val="4F19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20FD87E0" w14:textId="77777777" w:rsidR="00FE4E51" w:rsidRPr="00FE4E51" w:rsidRDefault="00DB6FBF" w:rsidP="00FE4E51">
                            <w:pPr>
                              <w:rPr>
                                <w:rFonts w:ascii="Courier" w:hAnsi="Courier" w:cs="Courier"/>
                              </w:rPr>
                            </w:pPr>
                            <w:r>
                              <w:rPr>
                                <w:rFonts w:ascii="Courier" w:hAnsi="Courier" w:cs="Courier"/>
                              </w:rPr>
                              <w:t>Accutime Watch Corp.</w:t>
                            </w:r>
                            <w:r w:rsidR="00FE4E51">
                              <w:rPr>
                                <w:rFonts w:ascii="Courier" w:hAnsi="Courier" w:cs="Courier"/>
                              </w:rPr>
                              <w:br/>
                              <w:t xml:space="preserve">C/O </w:t>
                            </w:r>
                            <w:r>
                              <w:rPr>
                                <w:rFonts w:ascii="Courier" w:hAnsi="Courier" w:cs="Courier"/>
                              </w:rPr>
                              <w:t>Jake Shama</w:t>
                            </w:r>
                          </w:p>
                          <w:p w14:paraId="39526308" w14:textId="77777777" w:rsidR="00FE4E51" w:rsidRPr="00FE4E51" w:rsidRDefault="00FE4E51" w:rsidP="00FE4E51">
                            <w:pPr>
                              <w:rPr>
                                <w:rFonts w:ascii="Courier" w:hAnsi="Courier" w:cs="Courier"/>
                              </w:rPr>
                            </w:pPr>
                            <w:r w:rsidRPr="00FE4E51">
                              <w:rPr>
                                <w:rFonts w:ascii="Courier" w:hAnsi="Courier" w:cs="Courier"/>
                              </w:rPr>
                              <w:t>1</w:t>
                            </w:r>
                            <w:r w:rsidR="00DB6FBF">
                              <w:rPr>
                                <w:rFonts w:ascii="Courier" w:hAnsi="Courier" w:cs="Courier"/>
                              </w:rPr>
                              <w:t>001</w:t>
                            </w:r>
                            <w:r w:rsidRPr="00FE4E51">
                              <w:rPr>
                                <w:rFonts w:ascii="Courier" w:hAnsi="Courier" w:cs="Courier"/>
                              </w:rPr>
                              <w:t xml:space="preserve"> </w:t>
                            </w:r>
                            <w:r w:rsidR="00DB6FBF">
                              <w:rPr>
                                <w:rFonts w:ascii="Courier" w:hAnsi="Courier" w:cs="Courier"/>
                              </w:rPr>
                              <w:t>Ave Of the Americas</w:t>
                            </w:r>
                          </w:p>
                          <w:p w14:paraId="28AE0EC3" w14:textId="77777777" w:rsidR="00FE4E51" w:rsidRPr="00FE4E51" w:rsidRDefault="00A72599" w:rsidP="00FE4E51">
                            <w:pPr>
                              <w:rPr>
                                <w:rFonts w:ascii="Courier" w:hAnsi="Courier" w:cs="Courier"/>
                              </w:rPr>
                            </w:pPr>
                            <w:r>
                              <w:rPr>
                                <w:rFonts w:ascii="Courier" w:hAnsi="Courier" w:cs="Courier"/>
                              </w:rPr>
                              <w:t>New York, NY</w:t>
                            </w:r>
                            <w:r w:rsidR="00DB6FBF">
                              <w:rPr>
                                <w:rFonts w:ascii="Courier" w:hAnsi="Courier" w:cs="Courier"/>
                              </w:rPr>
                              <w:t xml:space="preserve"> 10018</w:t>
                            </w:r>
                          </w:p>
                          <w:p w14:paraId="3879150C" w14:textId="77777777" w:rsidR="00B93491" w:rsidRPr="00FE4E51" w:rsidRDefault="007B4B2A" w:rsidP="00FE4E51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DD4E6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38.4pt;margin-top:189.75pt;width:208.35pt;height:7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LO8tgIAALs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" filled="f" stroked="f">
                <v:textbox>
                  <w:txbxContent>
                    <w:p w14:paraId="7E2D0AA0" w14:textId="77777777" w:rsidR="00FE4E51" w:rsidRPr="000D0166" w:rsidRDefault="00FE4E51" w:rsidP="00FE4E5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atLeast"/>
                        <w:textAlignment w:val="center"/>
                        <w:rPr>
                          <w:rFonts w:ascii="Times" w:hAnsi="Times"/>
                          <w:b/>
                          <w:color w:val="4F1900"/>
                          <w:sz w:val="20"/>
                          <w:szCs w:val="20"/>
                        </w:rPr>
                      </w:pPr>
                      <w:r>
                        <w:rPr>
                          <w:rFonts w:ascii="Times" w:hAnsi="Times"/>
                          <w:b/>
                          <w:color w:val="4F1900"/>
                          <w:sz w:val="20"/>
                          <w:szCs w:val="20"/>
                        </w:rPr>
                        <w:t>CLIENT</w:t>
                      </w:r>
                      <w:r w:rsidRPr="000D0166">
                        <w:rPr>
                          <w:rFonts w:ascii="Times" w:hAnsi="Times"/>
                          <w:b/>
                          <w:color w:val="4F1900"/>
                          <w:sz w:val="20"/>
                          <w:szCs w:val="20"/>
                        </w:rPr>
                        <w:t>:</w:t>
                      </w:r>
                    </w:p>
                    <w:p w14:paraId="20FD87E0" w14:textId="77777777" w:rsidR="00FE4E51" w:rsidRPr="00FE4E51" w:rsidRDefault="00DB6FBF" w:rsidP="00FE4E51">
                      <w:pPr>
                        <w:rPr>
                          <w:rFonts w:ascii="Courier" w:hAnsi="Courier" w:cs="Courier"/>
                        </w:rPr>
                      </w:pPr>
                      <w:r>
                        <w:rPr>
                          <w:rFonts w:ascii="Courier" w:hAnsi="Courier" w:cs="Courier"/>
                        </w:rPr>
                        <w:t>Accutime Watch Corp.</w:t>
                      </w:r>
                      <w:r w:rsidR="00FE4E51">
                        <w:rPr>
                          <w:rFonts w:ascii="Courier" w:hAnsi="Courier" w:cs="Courier"/>
                        </w:rPr>
                        <w:br/>
                        <w:t xml:space="preserve">C/O </w:t>
                      </w:r>
                      <w:r>
                        <w:rPr>
                          <w:rFonts w:ascii="Courier" w:hAnsi="Courier" w:cs="Courier"/>
                        </w:rPr>
                        <w:t>Jake Shama</w:t>
                      </w:r>
                    </w:p>
                    <w:p w14:paraId="39526308" w14:textId="77777777" w:rsidR="00FE4E51" w:rsidRPr="00FE4E51" w:rsidRDefault="00FE4E51" w:rsidP="00FE4E51">
                      <w:pPr>
                        <w:rPr>
                          <w:rFonts w:ascii="Courier" w:hAnsi="Courier" w:cs="Courier"/>
                        </w:rPr>
                      </w:pPr>
                      <w:r w:rsidRPr="00FE4E51">
                        <w:rPr>
                          <w:rFonts w:ascii="Courier" w:hAnsi="Courier" w:cs="Courier"/>
                        </w:rPr>
                        <w:t>1</w:t>
                      </w:r>
                      <w:r w:rsidR="00DB6FBF">
                        <w:rPr>
                          <w:rFonts w:ascii="Courier" w:hAnsi="Courier" w:cs="Courier"/>
                        </w:rPr>
                        <w:t>001</w:t>
                      </w:r>
                      <w:r w:rsidRPr="00FE4E51">
                        <w:rPr>
                          <w:rFonts w:ascii="Courier" w:hAnsi="Courier" w:cs="Courier"/>
                        </w:rPr>
                        <w:t xml:space="preserve"> </w:t>
                      </w:r>
                      <w:r w:rsidR="00DB6FBF">
                        <w:rPr>
                          <w:rFonts w:ascii="Courier" w:hAnsi="Courier" w:cs="Courier"/>
                        </w:rPr>
                        <w:t>Ave Of the Americas</w:t>
                      </w:r>
                    </w:p>
                    <w:p w14:paraId="28AE0EC3" w14:textId="77777777" w:rsidR="00FE4E51" w:rsidRPr="00FE4E51" w:rsidRDefault="00A72599" w:rsidP="00FE4E51">
                      <w:pPr>
                        <w:rPr>
                          <w:rFonts w:ascii="Courier" w:hAnsi="Courier" w:cs="Courier"/>
                        </w:rPr>
                      </w:pPr>
                      <w:r>
                        <w:rPr>
                          <w:rFonts w:ascii="Courier" w:hAnsi="Courier" w:cs="Courier"/>
                        </w:rPr>
                        <w:t>New York, NY</w:t>
                      </w:r>
                      <w:r w:rsidR="00DB6FBF">
                        <w:rPr>
                          <w:rFonts w:ascii="Courier" w:hAnsi="Courier" w:cs="Courier"/>
                        </w:rPr>
                        <w:t xml:space="preserve"> 10018</w:t>
                      </w:r>
                    </w:p>
                    <w:p w14:paraId="3879150C" w14:textId="77777777" w:rsidR="00B93491" w:rsidRPr="00FE4E51" w:rsidRDefault="007D79F2" w:rsidP="00FE4E51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B1569FB" wp14:editId="5CD78F9B">
                <wp:simplePos x="0" y="0"/>
                <wp:positionH relativeFrom="column">
                  <wp:posOffset>5169535</wp:posOffset>
                </wp:positionH>
                <wp:positionV relativeFrom="paragraph">
                  <wp:posOffset>942340</wp:posOffset>
                </wp:positionV>
                <wp:extent cx="1823720" cy="660400"/>
                <wp:effectExtent l="0" t="0" r="0" b="0"/>
                <wp:wrapNone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372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BF9424" w14:textId="16D57CF4" w:rsidR="00B93491" w:rsidRPr="00266152" w:rsidRDefault="0019330F" w:rsidP="00B9349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right"/>
                              <w:textAlignment w:val="center"/>
                              <w:rPr>
                                <w:rFonts w:ascii="Times" w:hAnsi="Times"/>
                                <w:b/>
                                <w:color w:val="4F1900"/>
                                <w:sz w:val="22"/>
                              </w:rPr>
                            </w:pPr>
                            <w:r w:rsidRPr="00266152">
                              <w:rPr>
                                <w:rFonts w:ascii="Times" w:hAnsi="Times"/>
                                <w:b/>
                                <w:color w:val="4F1900"/>
                                <w:sz w:val="22"/>
                              </w:rPr>
                              <w:t xml:space="preserve">INVOICE: </w:t>
                            </w:r>
                            <w:r w:rsidR="00DB6FBF">
                              <w:rPr>
                                <w:rFonts w:ascii="Times" w:hAnsi="Times"/>
                                <w:b/>
                                <w:color w:val="4F1900"/>
                                <w:sz w:val="22"/>
                              </w:rPr>
                              <w:t>2</w:t>
                            </w:r>
                            <w:r w:rsidR="00B16FC5">
                              <w:rPr>
                                <w:rFonts w:ascii="Times" w:hAnsi="Times"/>
                                <w:b/>
                                <w:color w:val="4F1900"/>
                                <w:sz w:val="22"/>
                              </w:rPr>
                              <w:t>50</w:t>
                            </w:r>
                          </w:p>
                          <w:p w14:paraId="67A2E1DF" w14:textId="77777777" w:rsidR="00B93491" w:rsidRPr="00266152" w:rsidRDefault="007B4B2A" w:rsidP="00B9349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right"/>
                              <w:textAlignment w:val="center"/>
                              <w:rPr>
                                <w:rFonts w:ascii="Times" w:hAnsi="Times"/>
                                <w:b/>
                                <w:color w:val="4F1900"/>
                                <w:sz w:val="22"/>
                                <w:szCs w:val="20"/>
                              </w:rPr>
                            </w:pPr>
                          </w:p>
                          <w:p w14:paraId="5B01EC9A" w14:textId="47E002D1" w:rsidR="00B93491" w:rsidRPr="00266152" w:rsidRDefault="005964D2" w:rsidP="00B9349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right"/>
                              <w:textAlignment w:val="center"/>
                              <w:rPr>
                                <w:rFonts w:ascii="Times" w:hAnsi="Times"/>
                                <w:b/>
                                <w:color w:val="4F1900"/>
                                <w:sz w:val="22"/>
                              </w:rPr>
                            </w:pPr>
                            <w:r w:rsidRPr="00FE4E51">
                              <w:rPr>
                                <w:rFonts w:ascii="Times" w:hAnsi="Times"/>
                                <w:b/>
                                <w:color w:val="4F1900"/>
                                <w:sz w:val="22"/>
                              </w:rPr>
                              <w:t>Date</w:t>
                            </w:r>
                            <w:r>
                              <w:rPr>
                                <w:rFonts w:ascii="Times" w:hAnsi="Times"/>
                                <w:b/>
                                <w:color w:val="4F1900"/>
                                <w:sz w:val="22"/>
                                <w:szCs w:val="20"/>
                              </w:rPr>
                              <w:t xml:space="preserve">: </w:t>
                            </w:r>
                            <w:r w:rsidR="001F423C">
                              <w:rPr>
                                <w:rFonts w:ascii="Courier" w:hAnsi="Courier" w:cs="Courier"/>
                              </w:rPr>
                              <w:t>0</w:t>
                            </w:r>
                            <w:r w:rsidR="007B4B2A">
                              <w:rPr>
                                <w:rFonts w:ascii="Courier" w:hAnsi="Courier" w:cs="Courier"/>
                              </w:rPr>
                              <w:t>8</w:t>
                            </w:r>
                            <w:r w:rsidR="009F13A4">
                              <w:rPr>
                                <w:rFonts w:ascii="Courier" w:hAnsi="Courier" w:cs="Courier"/>
                              </w:rPr>
                              <w:t>-</w:t>
                            </w:r>
                            <w:r w:rsidR="007B4B2A">
                              <w:rPr>
                                <w:rFonts w:ascii="Courier" w:hAnsi="Courier" w:cs="Courier"/>
                              </w:rPr>
                              <w:t>01</w:t>
                            </w:r>
                            <w:r w:rsidR="00E7679E">
                              <w:rPr>
                                <w:rFonts w:ascii="Courier" w:hAnsi="Courier" w:cs="Courier"/>
                              </w:rPr>
                              <w:t>-</w:t>
                            </w:r>
                            <w:r w:rsidRPr="00FE4E51">
                              <w:rPr>
                                <w:rFonts w:ascii="Courier" w:hAnsi="Courier" w:cs="Courier"/>
                              </w:rPr>
                              <w:t>20</w:t>
                            </w:r>
                            <w:r w:rsidR="00EE677C">
                              <w:rPr>
                                <w:rFonts w:ascii="Courier" w:hAnsi="Courier" w:cs="Courier"/>
                              </w:rPr>
                              <w:t>2</w:t>
                            </w:r>
                            <w:r w:rsidR="001F423C">
                              <w:rPr>
                                <w:rFonts w:ascii="Courier" w:hAnsi="Courier" w:cs="Courier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1569FB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margin-left:407.05pt;margin-top:74.2pt;width:143.6pt;height:5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" filled="f" stroked="f">
                <v:textbox>
                  <w:txbxContent>
                    <w:p w14:paraId="03BF9424" w14:textId="16D57CF4" w:rsidR="00B93491" w:rsidRPr="00266152" w:rsidRDefault="0019330F" w:rsidP="00B9349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jc w:val="right"/>
                        <w:textAlignment w:val="center"/>
                        <w:rPr>
                          <w:rFonts w:ascii="Times" w:hAnsi="Times"/>
                          <w:b/>
                          <w:color w:val="4F1900"/>
                          <w:sz w:val="22"/>
                        </w:rPr>
                      </w:pPr>
                      <w:r w:rsidRPr="00266152">
                        <w:rPr>
                          <w:rFonts w:ascii="Times" w:hAnsi="Times"/>
                          <w:b/>
                          <w:color w:val="4F1900"/>
                          <w:sz w:val="22"/>
                        </w:rPr>
                        <w:t xml:space="preserve">INVOICE: </w:t>
                      </w:r>
                      <w:r w:rsidR="00DB6FBF">
                        <w:rPr>
                          <w:rFonts w:ascii="Times" w:hAnsi="Times"/>
                          <w:b/>
                          <w:color w:val="4F1900"/>
                          <w:sz w:val="22"/>
                        </w:rPr>
                        <w:t>2</w:t>
                      </w:r>
                      <w:r w:rsidR="00B16FC5">
                        <w:rPr>
                          <w:rFonts w:ascii="Times" w:hAnsi="Times"/>
                          <w:b/>
                          <w:color w:val="4F1900"/>
                          <w:sz w:val="22"/>
                        </w:rPr>
                        <w:t>50</w:t>
                      </w:r>
                    </w:p>
                    <w:p w14:paraId="67A2E1DF" w14:textId="77777777" w:rsidR="00B93491" w:rsidRPr="00266152" w:rsidRDefault="007B4B2A" w:rsidP="00B9349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jc w:val="right"/>
                        <w:textAlignment w:val="center"/>
                        <w:rPr>
                          <w:rFonts w:ascii="Times" w:hAnsi="Times"/>
                          <w:b/>
                          <w:color w:val="4F1900"/>
                          <w:sz w:val="22"/>
                          <w:szCs w:val="20"/>
                        </w:rPr>
                      </w:pPr>
                    </w:p>
                    <w:p w14:paraId="5B01EC9A" w14:textId="47E002D1" w:rsidR="00B93491" w:rsidRPr="00266152" w:rsidRDefault="005964D2" w:rsidP="00B9349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jc w:val="right"/>
                        <w:textAlignment w:val="center"/>
                        <w:rPr>
                          <w:rFonts w:ascii="Times" w:hAnsi="Times"/>
                          <w:b/>
                          <w:color w:val="4F1900"/>
                          <w:sz w:val="22"/>
                        </w:rPr>
                      </w:pPr>
                      <w:r w:rsidRPr="00FE4E51">
                        <w:rPr>
                          <w:rFonts w:ascii="Times" w:hAnsi="Times"/>
                          <w:b/>
                          <w:color w:val="4F1900"/>
                          <w:sz w:val="22"/>
                        </w:rPr>
                        <w:t>Date</w:t>
                      </w:r>
                      <w:r>
                        <w:rPr>
                          <w:rFonts w:ascii="Times" w:hAnsi="Times"/>
                          <w:b/>
                          <w:color w:val="4F1900"/>
                          <w:sz w:val="22"/>
                          <w:szCs w:val="20"/>
                        </w:rPr>
                        <w:t xml:space="preserve">: </w:t>
                      </w:r>
                      <w:r w:rsidR="001F423C">
                        <w:rPr>
                          <w:rFonts w:ascii="Courier" w:hAnsi="Courier" w:cs="Courier"/>
                        </w:rPr>
                        <w:t>0</w:t>
                      </w:r>
                      <w:r w:rsidR="007B4B2A">
                        <w:rPr>
                          <w:rFonts w:ascii="Courier" w:hAnsi="Courier" w:cs="Courier"/>
                        </w:rPr>
                        <w:t>8</w:t>
                      </w:r>
                      <w:r w:rsidR="009F13A4">
                        <w:rPr>
                          <w:rFonts w:ascii="Courier" w:hAnsi="Courier" w:cs="Courier"/>
                        </w:rPr>
                        <w:t>-</w:t>
                      </w:r>
                      <w:r w:rsidR="007B4B2A">
                        <w:rPr>
                          <w:rFonts w:ascii="Courier" w:hAnsi="Courier" w:cs="Courier"/>
                        </w:rPr>
                        <w:t>01</w:t>
                      </w:r>
                      <w:r w:rsidR="00E7679E">
                        <w:rPr>
                          <w:rFonts w:ascii="Courier" w:hAnsi="Courier" w:cs="Courier"/>
                        </w:rPr>
                        <w:t>-</w:t>
                      </w:r>
                      <w:r w:rsidRPr="00FE4E51">
                        <w:rPr>
                          <w:rFonts w:ascii="Courier" w:hAnsi="Courier" w:cs="Courier"/>
                        </w:rPr>
                        <w:t>20</w:t>
                      </w:r>
                      <w:r w:rsidR="00EE677C">
                        <w:rPr>
                          <w:rFonts w:ascii="Courier" w:hAnsi="Courier" w:cs="Courier"/>
                        </w:rPr>
                        <w:t>2</w:t>
                      </w:r>
                      <w:r w:rsidR="001F423C">
                        <w:rPr>
                          <w:rFonts w:ascii="Courier" w:hAnsi="Courier" w:cs="Courier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F8FB499" wp14:editId="29D12122">
                <wp:simplePos x="0" y="0"/>
                <wp:positionH relativeFrom="column">
                  <wp:posOffset>704850</wp:posOffset>
                </wp:positionH>
                <wp:positionV relativeFrom="paragraph">
                  <wp:posOffset>901700</wp:posOffset>
                </wp:positionV>
                <wp:extent cx="3143250" cy="85344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FAFAF8" w14:textId="77777777" w:rsidR="00B93491" w:rsidRPr="000D0166" w:rsidRDefault="005964D2" w:rsidP="00B9349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atLeast"/>
                              <w:textAlignment w:val="center"/>
                              <w:rPr>
                                <w:rFonts w:ascii="Times" w:hAnsi="Times"/>
                                <w:color w:val="4F19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urier" w:hAnsi="Courier" w:cs="Courier"/>
                              </w:rPr>
                              <w:t>PINE STREET CONSULTING LLC</w:t>
                            </w:r>
                            <w:r w:rsidR="0019330F" w:rsidRPr="000D0166">
                              <w:rPr>
                                <w:rFonts w:ascii="Times" w:hAnsi="Times"/>
                                <w:b/>
                                <w:color w:val="4F19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E7AFCD1" w14:textId="77777777" w:rsidR="00B93491" w:rsidRPr="00FE4E51" w:rsidRDefault="00FE4E51" w:rsidP="00B9349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atLeast"/>
                              <w:textAlignment w:val="center"/>
                              <w:rPr>
                                <w:rFonts w:ascii="Courier" w:hAnsi="Courier" w:cs="Courier"/>
                              </w:rPr>
                            </w:pPr>
                            <w:r w:rsidRPr="00FE4E51">
                              <w:rPr>
                                <w:rFonts w:ascii="Courier" w:hAnsi="Courier" w:cs="Courier"/>
                              </w:rPr>
                              <w:t>20 Farmhaven Ave</w:t>
                            </w:r>
                            <w:r w:rsidR="0019330F" w:rsidRPr="00FE4E51">
                              <w:rPr>
                                <w:rFonts w:ascii="Courier" w:hAnsi="Courier" w:cs="Courier"/>
                              </w:rPr>
                              <w:t>,</w:t>
                            </w:r>
                            <w:r w:rsidRPr="00FE4E51">
                              <w:rPr>
                                <w:rFonts w:ascii="Courier" w:hAnsi="Courier" w:cs="Courier"/>
                              </w:rPr>
                              <w:t xml:space="preserve"> </w:t>
                            </w:r>
                            <w:r w:rsidR="002C0D0A">
                              <w:rPr>
                                <w:rFonts w:ascii="Courier" w:hAnsi="Courier" w:cs="Courier"/>
                              </w:rPr>
                              <w:br/>
                            </w:r>
                            <w:r w:rsidRPr="00FE4E51">
                              <w:rPr>
                                <w:rFonts w:ascii="Courier" w:hAnsi="Courier" w:cs="Courier"/>
                              </w:rPr>
                              <w:t>Edison</w:t>
                            </w:r>
                            <w:r w:rsidR="0019330F" w:rsidRPr="00FE4E51">
                              <w:rPr>
                                <w:rFonts w:ascii="Courier" w:hAnsi="Courier" w:cs="Courier"/>
                              </w:rPr>
                              <w:t xml:space="preserve">, </w:t>
                            </w:r>
                            <w:r w:rsidRPr="00FE4E51">
                              <w:rPr>
                                <w:rFonts w:ascii="Courier" w:hAnsi="Courier" w:cs="Courier"/>
                              </w:rPr>
                              <w:t>NJ 08820</w:t>
                            </w:r>
                          </w:p>
                          <w:p w14:paraId="4F41E086" w14:textId="77777777" w:rsidR="00B93491" w:rsidRPr="00FE4E51" w:rsidRDefault="0019330F" w:rsidP="00B9349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atLeast"/>
                              <w:textAlignment w:val="center"/>
                              <w:rPr>
                                <w:rFonts w:ascii="Courier" w:hAnsi="Courier" w:cs="Courier"/>
                              </w:rPr>
                            </w:pPr>
                            <w:r w:rsidRPr="00FE4E51">
                              <w:rPr>
                                <w:rFonts w:ascii="Courier" w:hAnsi="Courier" w:cs="Courier"/>
                              </w:rPr>
                              <w:t xml:space="preserve">Phone: </w:t>
                            </w:r>
                            <w:r w:rsidR="00FE4E51" w:rsidRPr="00FE4E51">
                              <w:rPr>
                                <w:rFonts w:ascii="Courier" w:hAnsi="Courier" w:cs="Courier"/>
                              </w:rPr>
                              <w:t>732 662 9838</w:t>
                            </w:r>
                            <w:r w:rsidRPr="00FE4E51">
                              <w:rPr>
                                <w:rFonts w:ascii="Courier" w:hAnsi="Courier" w:cs="Courier"/>
                              </w:rPr>
                              <w:t xml:space="preserve"> </w:t>
                            </w:r>
                          </w:p>
                          <w:p w14:paraId="2D4F6599" w14:textId="77777777" w:rsidR="00B93491" w:rsidRPr="000D0166" w:rsidRDefault="007B4B2A" w:rsidP="00B9349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Times" w:hAnsi="Times"/>
                                <w:color w:val="4F1900"/>
                                <w:sz w:val="20"/>
                                <w:szCs w:val="20"/>
                              </w:rPr>
                            </w:pPr>
                          </w:p>
                          <w:p w14:paraId="59F96E28" w14:textId="77777777" w:rsidR="00B93491" w:rsidRPr="000D0166" w:rsidRDefault="007B4B2A" w:rsidP="00B93491">
                            <w:pPr>
                              <w:pStyle w:val="BasicParagraph"/>
                              <w:spacing w:line="240" w:lineRule="atLeast"/>
                              <w:rPr>
                                <w:rFonts w:ascii="Times" w:hAnsi="Times"/>
                                <w:b/>
                                <w:color w:val="4F1900"/>
                                <w:sz w:val="20"/>
                                <w:szCs w:val="20"/>
                              </w:rPr>
                            </w:pPr>
                          </w:p>
                          <w:p w14:paraId="5103CAA0" w14:textId="77777777" w:rsidR="00B93491" w:rsidRPr="000D0166" w:rsidRDefault="007B4B2A" w:rsidP="00FE4E5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atLeast"/>
                              <w:textAlignment w:val="center"/>
                              <w:rPr>
                                <w:rFonts w:ascii="Times" w:hAnsi="Times"/>
                                <w:color w:val="4F190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8FB499" id="Text Box 2" o:spid="_x0000_s1028" type="#_x0000_t202" style="position:absolute;margin-left:55.5pt;margin-top:71pt;width:247.5pt;height:67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" filled="f" stroked="f">
                <v:textbox>
                  <w:txbxContent>
                    <w:p w14:paraId="73FAFAF8" w14:textId="77777777" w:rsidR="00B93491" w:rsidRPr="000D0166" w:rsidRDefault="005964D2" w:rsidP="00B9349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atLeast"/>
                        <w:textAlignment w:val="center"/>
                        <w:rPr>
                          <w:rFonts w:ascii="Times" w:hAnsi="Times"/>
                          <w:color w:val="4F1900"/>
                          <w:sz w:val="20"/>
                          <w:szCs w:val="20"/>
                        </w:rPr>
                      </w:pPr>
                      <w:r>
                        <w:rPr>
                          <w:rFonts w:ascii="Courier" w:hAnsi="Courier" w:cs="Courier"/>
                        </w:rPr>
                        <w:t>PINE STREET CONSULTING LLC</w:t>
                      </w:r>
                      <w:r w:rsidR="0019330F" w:rsidRPr="000D0166">
                        <w:rPr>
                          <w:rFonts w:ascii="Times" w:hAnsi="Times"/>
                          <w:b/>
                          <w:color w:val="4F19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E7AFCD1" w14:textId="77777777" w:rsidR="00B93491" w:rsidRPr="00FE4E51" w:rsidRDefault="00FE4E51" w:rsidP="00B9349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atLeast"/>
                        <w:textAlignment w:val="center"/>
                        <w:rPr>
                          <w:rFonts w:ascii="Courier" w:hAnsi="Courier" w:cs="Courier"/>
                        </w:rPr>
                      </w:pPr>
                      <w:r w:rsidRPr="00FE4E51">
                        <w:rPr>
                          <w:rFonts w:ascii="Courier" w:hAnsi="Courier" w:cs="Courier"/>
                        </w:rPr>
                        <w:t>20 Farmhaven Ave</w:t>
                      </w:r>
                      <w:r w:rsidR="0019330F" w:rsidRPr="00FE4E51">
                        <w:rPr>
                          <w:rFonts w:ascii="Courier" w:hAnsi="Courier" w:cs="Courier"/>
                        </w:rPr>
                        <w:t>,</w:t>
                      </w:r>
                      <w:r w:rsidRPr="00FE4E51">
                        <w:rPr>
                          <w:rFonts w:ascii="Courier" w:hAnsi="Courier" w:cs="Courier"/>
                        </w:rPr>
                        <w:t xml:space="preserve"> </w:t>
                      </w:r>
                      <w:r w:rsidR="002C0D0A">
                        <w:rPr>
                          <w:rFonts w:ascii="Courier" w:hAnsi="Courier" w:cs="Courier"/>
                        </w:rPr>
                        <w:br/>
                      </w:r>
                      <w:r w:rsidRPr="00FE4E51">
                        <w:rPr>
                          <w:rFonts w:ascii="Courier" w:hAnsi="Courier" w:cs="Courier"/>
                        </w:rPr>
                        <w:t>Edison</w:t>
                      </w:r>
                      <w:r w:rsidR="0019330F" w:rsidRPr="00FE4E51">
                        <w:rPr>
                          <w:rFonts w:ascii="Courier" w:hAnsi="Courier" w:cs="Courier"/>
                        </w:rPr>
                        <w:t xml:space="preserve">, </w:t>
                      </w:r>
                      <w:r w:rsidRPr="00FE4E51">
                        <w:rPr>
                          <w:rFonts w:ascii="Courier" w:hAnsi="Courier" w:cs="Courier"/>
                        </w:rPr>
                        <w:t>NJ 08820</w:t>
                      </w:r>
                    </w:p>
                    <w:p w14:paraId="4F41E086" w14:textId="77777777" w:rsidR="00B93491" w:rsidRPr="00FE4E51" w:rsidRDefault="0019330F" w:rsidP="00B9349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atLeast"/>
                        <w:textAlignment w:val="center"/>
                        <w:rPr>
                          <w:rFonts w:ascii="Courier" w:hAnsi="Courier" w:cs="Courier"/>
                        </w:rPr>
                      </w:pPr>
                      <w:r w:rsidRPr="00FE4E51">
                        <w:rPr>
                          <w:rFonts w:ascii="Courier" w:hAnsi="Courier" w:cs="Courier"/>
                        </w:rPr>
                        <w:t xml:space="preserve">Phone: </w:t>
                      </w:r>
                      <w:r w:rsidR="00FE4E51" w:rsidRPr="00FE4E51">
                        <w:rPr>
                          <w:rFonts w:ascii="Courier" w:hAnsi="Courier" w:cs="Courier"/>
                        </w:rPr>
                        <w:t>732 662 9838</w:t>
                      </w:r>
                      <w:r w:rsidRPr="00FE4E51">
                        <w:rPr>
                          <w:rFonts w:ascii="Courier" w:hAnsi="Courier" w:cs="Courier"/>
                        </w:rPr>
                        <w:t xml:space="preserve"> </w:t>
                      </w:r>
                    </w:p>
                    <w:p w14:paraId="2D4F6599" w14:textId="77777777" w:rsidR="00B93491" w:rsidRPr="000D0166" w:rsidRDefault="007D79F2" w:rsidP="00B9349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Times" w:hAnsi="Times"/>
                          <w:color w:val="4F1900"/>
                          <w:sz w:val="20"/>
                          <w:szCs w:val="20"/>
                        </w:rPr>
                      </w:pPr>
                    </w:p>
                    <w:p w14:paraId="59F96E28" w14:textId="77777777" w:rsidR="00B93491" w:rsidRPr="000D0166" w:rsidRDefault="007D79F2" w:rsidP="00B93491">
                      <w:pPr>
                        <w:pStyle w:val="BasicParagraph"/>
                        <w:spacing w:line="240" w:lineRule="atLeast"/>
                        <w:rPr>
                          <w:rFonts w:ascii="Times" w:hAnsi="Times"/>
                          <w:b/>
                          <w:color w:val="4F1900"/>
                          <w:sz w:val="20"/>
                          <w:szCs w:val="20"/>
                        </w:rPr>
                      </w:pPr>
                    </w:p>
                    <w:p w14:paraId="5103CAA0" w14:textId="77777777" w:rsidR="00B93491" w:rsidRPr="000D0166" w:rsidRDefault="007D79F2" w:rsidP="00FE4E5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atLeast"/>
                        <w:textAlignment w:val="center"/>
                        <w:rPr>
                          <w:rFonts w:ascii="Times" w:hAnsi="Times"/>
                          <w:color w:val="4F1900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710396F" wp14:editId="6BC60F10">
                <wp:simplePos x="0" y="0"/>
                <wp:positionH relativeFrom="margin">
                  <wp:posOffset>325755</wp:posOffset>
                </wp:positionH>
                <wp:positionV relativeFrom="margin">
                  <wp:posOffset>3660140</wp:posOffset>
                </wp:positionV>
                <wp:extent cx="7086600" cy="704215"/>
                <wp:effectExtent l="1905" t="2540" r="0" b="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6600" cy="704215"/>
                          <a:chOff x="0" y="0"/>
                          <a:chExt cx="20000" cy="20000"/>
                        </a:xfrm>
                      </wpg:grpSpPr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23" y="290"/>
                            <a:ext cx="19357" cy="1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8" w:space="0" w:color="333333"/>
                                  <w:left w:val="single" w:sz="8" w:space="0" w:color="333333"/>
                                  <w:bottom w:val="single" w:sz="8" w:space="0" w:color="333333"/>
                                  <w:right w:val="single" w:sz="8" w:space="0" w:color="333333"/>
                                  <w:insideH w:val="single" w:sz="8" w:space="0" w:color="333333"/>
                                  <w:insideV w:val="single" w:sz="8" w:space="0" w:color="333333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55"/>
                                <w:gridCol w:w="1800"/>
                                <w:gridCol w:w="1800"/>
                                <w:gridCol w:w="1800"/>
                                <w:gridCol w:w="2677"/>
                              </w:tblGrid>
                              <w:tr w:rsidR="00E64D7A" w:rsidRPr="00C30F35" w14:paraId="695FA60B" w14:textId="77777777" w:rsidTr="00FE4E51">
                                <w:trPr>
                                  <w:trHeight w:hRule="exact" w:val="480"/>
                                  <w:jc w:val="center"/>
                                </w:trPr>
                                <w:tc>
                                  <w:tcPr>
                                    <w:tcW w:w="1755" w:type="dxa"/>
                                    <w:tcBorders>
                                      <w:top w:val="single" w:sz="8" w:space="0" w:color="4F1900"/>
                                      <w:left w:val="single" w:sz="8" w:space="0" w:color="4F1900"/>
                                      <w:bottom w:val="single" w:sz="8" w:space="0" w:color="4F1900"/>
                                      <w:right w:val="single" w:sz="8" w:space="0" w:color="4F1900"/>
                                    </w:tcBorders>
                                    <w:shd w:val="clear" w:color="auto" w:fill="FFFFFF"/>
                                    <w:vAlign w:val="center"/>
                                  </w:tcPr>
                                  <w:p w14:paraId="0B4E09EF" w14:textId="77777777" w:rsidR="00E64D7A" w:rsidRPr="00266152" w:rsidRDefault="00E64D7A" w:rsidP="00B93491">
                                    <w:pPr>
                                      <w:pStyle w:val="Tables"/>
                                      <w:rPr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color w:val="4F1900"/>
                                      </w:rPr>
                                      <w:t>Start Date</w:t>
                                    </w:r>
                                  </w:p>
                                </w:tc>
                                <w:tc>
                                  <w:tcPr>
                                    <w:tcW w:w="1800" w:type="dxa"/>
                                    <w:tcBorders>
                                      <w:top w:val="single" w:sz="8" w:space="0" w:color="4F1900"/>
                                      <w:left w:val="single" w:sz="8" w:space="0" w:color="4F1900"/>
                                      <w:bottom w:val="single" w:sz="8" w:space="0" w:color="4F1900"/>
                                      <w:right w:val="single" w:sz="8" w:space="0" w:color="4F1900"/>
                                    </w:tcBorders>
                                    <w:shd w:val="clear" w:color="auto" w:fill="FFFFFF"/>
                                    <w:vAlign w:val="center"/>
                                  </w:tcPr>
                                  <w:p w14:paraId="4BDFD151" w14:textId="77777777" w:rsidR="00E64D7A" w:rsidRPr="00266152" w:rsidRDefault="00E64D7A" w:rsidP="00B93491">
                                    <w:pPr>
                                      <w:pStyle w:val="Tables"/>
                                      <w:rPr>
                                        <w:rFonts w:ascii="Georgia" w:hAnsi="Georgia"/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color w:val="4F1900"/>
                                      </w:rPr>
                                      <w:t>End Date</w:t>
                                    </w:r>
                                  </w:p>
                                </w:tc>
                                <w:tc>
                                  <w:tcPr>
                                    <w:tcW w:w="1800" w:type="dxa"/>
                                    <w:tcBorders>
                                      <w:top w:val="single" w:sz="8" w:space="0" w:color="4F1900"/>
                                      <w:left w:val="single" w:sz="8" w:space="0" w:color="4F1900"/>
                                      <w:bottom w:val="single" w:sz="8" w:space="0" w:color="4F1900"/>
                                      <w:right w:val="single" w:sz="8" w:space="0" w:color="4F1900"/>
                                    </w:tcBorders>
                                    <w:shd w:val="clear" w:color="auto" w:fill="FFFFFF"/>
                                    <w:vAlign w:val="center"/>
                                  </w:tcPr>
                                  <w:p w14:paraId="646DF2CE" w14:textId="77777777" w:rsidR="00E64D7A" w:rsidRPr="00266152" w:rsidRDefault="00E64D7A" w:rsidP="00B93491">
                                    <w:pPr>
                                      <w:pStyle w:val="Tables"/>
                                      <w:rPr>
                                        <w:rFonts w:ascii="Georgia" w:hAnsi="Georgia"/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color w:val="4F1900"/>
                                      </w:rPr>
                                      <w:t>Total Hours</w:t>
                                    </w:r>
                                  </w:p>
                                </w:tc>
                                <w:tc>
                                  <w:tcPr>
                                    <w:tcW w:w="1800" w:type="dxa"/>
                                    <w:tcBorders>
                                      <w:top w:val="single" w:sz="8" w:space="0" w:color="4F1900"/>
                                      <w:left w:val="single" w:sz="8" w:space="0" w:color="4F1900"/>
                                      <w:bottom w:val="single" w:sz="8" w:space="0" w:color="4F1900"/>
                                      <w:right w:val="single" w:sz="8" w:space="0" w:color="4F1900"/>
                                    </w:tcBorders>
                                    <w:shd w:val="clear" w:color="auto" w:fill="FFFFFF"/>
                                    <w:vAlign w:val="center"/>
                                  </w:tcPr>
                                  <w:p w14:paraId="6908B5A1" w14:textId="77777777" w:rsidR="00E64D7A" w:rsidRPr="00266152" w:rsidRDefault="00E64D7A" w:rsidP="00B93491">
                                    <w:pPr>
                                      <w:pStyle w:val="Tables"/>
                                      <w:rPr>
                                        <w:rFonts w:ascii="Georgia" w:hAnsi="Georgia"/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color w:val="4F1900"/>
                                      </w:rPr>
                                      <w:t>Rate/Hour</w:t>
                                    </w:r>
                                  </w:p>
                                </w:tc>
                                <w:tc>
                                  <w:tcPr>
                                    <w:tcW w:w="2677" w:type="dxa"/>
                                    <w:tcBorders>
                                      <w:top w:val="single" w:sz="8" w:space="0" w:color="4F1900"/>
                                      <w:left w:val="single" w:sz="8" w:space="0" w:color="4F1900"/>
                                      <w:bottom w:val="single" w:sz="8" w:space="0" w:color="4F1900"/>
                                      <w:right w:val="single" w:sz="8" w:space="0" w:color="4F1900"/>
                                    </w:tcBorders>
                                    <w:shd w:val="clear" w:color="auto" w:fill="FFFFFF"/>
                                    <w:vAlign w:val="center"/>
                                  </w:tcPr>
                                  <w:p w14:paraId="0E2CD7CE" w14:textId="77777777" w:rsidR="00E64D7A" w:rsidRPr="00266152" w:rsidRDefault="00E64D7A" w:rsidP="00B93491">
                                    <w:pPr>
                                      <w:pStyle w:val="Tables"/>
                                      <w:rPr>
                                        <w:rFonts w:ascii="Georgia" w:hAnsi="Georgia"/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color w:val="4F1900"/>
                                      </w:rPr>
                                      <w:t>Total</w:t>
                                    </w:r>
                                  </w:p>
                                </w:tc>
                              </w:tr>
                              <w:tr w:rsidR="00E64D7A" w:rsidRPr="00C30F35" w14:paraId="5AB4E5E4" w14:textId="77777777" w:rsidTr="00FE4E51">
                                <w:trPr>
                                  <w:trHeight w:hRule="exact" w:val="480"/>
                                  <w:jc w:val="center"/>
                                </w:trPr>
                                <w:tc>
                                  <w:tcPr>
                                    <w:tcW w:w="1755" w:type="dxa"/>
                                    <w:tcBorders>
                                      <w:top w:val="single" w:sz="8" w:space="0" w:color="4F1900"/>
                                      <w:left w:val="single" w:sz="8" w:space="0" w:color="4F1900"/>
                                      <w:bottom w:val="single" w:sz="8" w:space="0" w:color="4F1900"/>
                                      <w:right w:val="single" w:sz="8" w:space="0" w:color="4F1900"/>
                                    </w:tcBorders>
                                    <w:shd w:val="clear" w:color="auto" w:fill="FFFFFF"/>
                                  </w:tcPr>
                                  <w:p w14:paraId="1571D448" w14:textId="526F28DF" w:rsidR="00E64D7A" w:rsidRPr="00266152" w:rsidRDefault="00A910B9" w:rsidP="00EF7253">
                                    <w:pPr>
                                      <w:pStyle w:val="TableInput"/>
                                      <w:rPr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color w:val="4F1900"/>
                                      </w:rPr>
                                      <w:t>01</w:t>
                                    </w:r>
                                    <w:r w:rsidR="00DB1E10">
                                      <w:rPr>
                                        <w:color w:val="4F1900"/>
                                      </w:rPr>
                                      <w:t>-</w:t>
                                    </w:r>
                                    <w:r w:rsidR="007B4B2A">
                                      <w:rPr>
                                        <w:color w:val="4F1900"/>
                                      </w:rPr>
                                      <w:t>May</w:t>
                                    </w:r>
                                    <w:r w:rsidR="00B2497F">
                                      <w:rPr>
                                        <w:color w:val="4F1900"/>
                                      </w:rPr>
                                      <w:t>-</w:t>
                                    </w:r>
                                    <w:r w:rsidR="002C3444">
                                      <w:rPr>
                                        <w:color w:val="4F1900"/>
                                      </w:rPr>
                                      <w:t>20</w:t>
                                    </w:r>
                                    <w:r w:rsidR="00AE66A7">
                                      <w:rPr>
                                        <w:color w:val="4F1900"/>
                                      </w:rPr>
                                      <w:t>2</w:t>
                                    </w:r>
                                    <w:r w:rsidR="007D79F2">
                                      <w:rPr>
                                        <w:color w:val="4F1900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800" w:type="dxa"/>
                                    <w:tcBorders>
                                      <w:top w:val="single" w:sz="8" w:space="0" w:color="4F1900"/>
                                      <w:left w:val="single" w:sz="8" w:space="0" w:color="4F1900"/>
                                      <w:bottom w:val="single" w:sz="8" w:space="0" w:color="4F1900"/>
                                      <w:right w:val="single" w:sz="8" w:space="0" w:color="4F1900"/>
                                    </w:tcBorders>
                                    <w:shd w:val="clear" w:color="auto" w:fill="FFFFFF"/>
                                  </w:tcPr>
                                  <w:p w14:paraId="4AE9914B" w14:textId="076148DD" w:rsidR="00E64D7A" w:rsidRPr="00266152" w:rsidRDefault="0070462E" w:rsidP="0070462E">
                                    <w:pPr>
                                      <w:pStyle w:val="TableInput"/>
                                      <w:jc w:val="left"/>
                                      <w:rPr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color w:val="4F1900"/>
                                      </w:rPr>
                                      <w:t>3</w:t>
                                    </w:r>
                                    <w:r w:rsidR="007B4B2A">
                                      <w:rPr>
                                        <w:color w:val="4F1900"/>
                                      </w:rPr>
                                      <w:t>1</w:t>
                                    </w:r>
                                    <w:r w:rsidR="00DB0C01">
                                      <w:rPr>
                                        <w:color w:val="4F1900"/>
                                      </w:rPr>
                                      <w:t>-</w:t>
                                    </w:r>
                                    <w:r w:rsidR="007B4B2A">
                                      <w:rPr>
                                        <w:color w:val="4F1900"/>
                                      </w:rPr>
                                      <w:t>Jul</w:t>
                                    </w:r>
                                    <w:r w:rsidR="002C3444">
                                      <w:rPr>
                                        <w:color w:val="4F1900"/>
                                      </w:rPr>
                                      <w:t>-20</w:t>
                                    </w:r>
                                    <w:r w:rsidR="00AE66A7">
                                      <w:rPr>
                                        <w:color w:val="4F1900"/>
                                      </w:rPr>
                                      <w:t>2</w:t>
                                    </w:r>
                                    <w:r w:rsidR="007D79F2">
                                      <w:rPr>
                                        <w:color w:val="4F1900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800" w:type="dxa"/>
                                    <w:tcBorders>
                                      <w:top w:val="single" w:sz="8" w:space="0" w:color="4F1900"/>
                                      <w:left w:val="single" w:sz="8" w:space="0" w:color="4F1900"/>
                                      <w:bottom w:val="single" w:sz="8" w:space="0" w:color="4F1900"/>
                                      <w:right w:val="single" w:sz="8" w:space="0" w:color="4F1900"/>
                                    </w:tcBorders>
                                    <w:shd w:val="clear" w:color="auto" w:fill="FFFFFF"/>
                                  </w:tcPr>
                                  <w:p w14:paraId="7D77BA7E" w14:textId="77777777" w:rsidR="00E64D7A" w:rsidRPr="00266152" w:rsidRDefault="0099477B" w:rsidP="00D65577">
                                    <w:pPr>
                                      <w:pStyle w:val="TableInput"/>
                                      <w:rPr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color w:val="4F1900"/>
                                      </w:rPr>
                                      <w:t>Fixed/Monthly</w:t>
                                    </w:r>
                                  </w:p>
                                </w:tc>
                                <w:tc>
                                  <w:tcPr>
                                    <w:tcW w:w="1800" w:type="dxa"/>
                                    <w:tcBorders>
                                      <w:top w:val="single" w:sz="8" w:space="0" w:color="4F1900"/>
                                      <w:left w:val="single" w:sz="8" w:space="0" w:color="4F1900"/>
                                      <w:bottom w:val="single" w:sz="8" w:space="0" w:color="4F1900"/>
                                      <w:right w:val="single" w:sz="8" w:space="0" w:color="4F1900"/>
                                    </w:tcBorders>
                                    <w:shd w:val="clear" w:color="auto" w:fill="FFFFFF"/>
                                  </w:tcPr>
                                  <w:p w14:paraId="753A6237" w14:textId="748D7A0A" w:rsidR="00E64D7A" w:rsidRPr="00266152" w:rsidRDefault="0099477B" w:rsidP="00C30F35">
                                    <w:pPr>
                                      <w:pStyle w:val="TableInput"/>
                                      <w:rPr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color w:val="4F1900"/>
                                      </w:rPr>
                                      <w:t>Fixed</w:t>
                                    </w:r>
                                    <w:r w:rsidR="008E7EF7">
                                      <w:rPr>
                                        <w:color w:val="4F1900"/>
                                      </w:rPr>
                                      <w:t>/</w:t>
                                    </w:r>
                                    <w:r w:rsidR="001E212A">
                                      <w:rPr>
                                        <w:color w:val="4F1900"/>
                                      </w:rPr>
                                      <w:t>7</w:t>
                                    </w:r>
                                    <w:r w:rsidR="008E7EF7">
                                      <w:rPr>
                                        <w:color w:val="4F1900"/>
                                      </w:rPr>
                                      <w:t>5.0</w:t>
                                    </w:r>
                                  </w:p>
                                </w:tc>
                                <w:tc>
                                  <w:tcPr>
                                    <w:tcW w:w="2677" w:type="dxa"/>
                                    <w:tcBorders>
                                      <w:top w:val="single" w:sz="8" w:space="0" w:color="4F1900"/>
                                      <w:left w:val="single" w:sz="8" w:space="0" w:color="4F1900"/>
                                      <w:bottom w:val="single" w:sz="8" w:space="0" w:color="4F1900"/>
                                      <w:right w:val="single" w:sz="8" w:space="0" w:color="4F1900"/>
                                    </w:tcBorders>
                                    <w:shd w:val="clear" w:color="auto" w:fill="FFFFFF"/>
                                  </w:tcPr>
                                  <w:p w14:paraId="5BD6CE4A" w14:textId="436DCCFC" w:rsidR="00E64D7A" w:rsidRPr="00266152" w:rsidRDefault="006559B5" w:rsidP="00B2691D">
                                    <w:pPr>
                                      <w:pStyle w:val="TableInput"/>
                                      <w:rPr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color w:val="4F1900"/>
                                      </w:rPr>
                                      <w:t>$</w:t>
                                    </w:r>
                                    <w:r w:rsidR="001F423C">
                                      <w:rPr>
                                        <w:color w:val="4F1900"/>
                                      </w:rPr>
                                      <w:t>1</w:t>
                                    </w:r>
                                    <w:r w:rsidR="007B4B2A">
                                      <w:rPr>
                                        <w:color w:val="4F1900"/>
                                      </w:rPr>
                                      <w:t>730</w:t>
                                    </w:r>
                                    <w:bookmarkStart w:id="0" w:name="_GoBack"/>
                                    <w:bookmarkEnd w:id="0"/>
                                    <w:r w:rsidR="001F423C">
                                      <w:rPr>
                                        <w:color w:val="4F1900"/>
                                      </w:rPr>
                                      <w:t>.0</w:t>
                                    </w:r>
                                  </w:p>
                                </w:tc>
                              </w:tr>
                              <w:tr w:rsidR="00DB0C01" w:rsidRPr="00C30F35" w14:paraId="3AF0BB9B" w14:textId="77777777" w:rsidTr="00FE4E51">
                                <w:trPr>
                                  <w:trHeight w:hRule="exact" w:val="480"/>
                                  <w:jc w:val="center"/>
                                </w:trPr>
                                <w:tc>
                                  <w:tcPr>
                                    <w:tcW w:w="1755" w:type="dxa"/>
                                    <w:tcBorders>
                                      <w:top w:val="single" w:sz="8" w:space="0" w:color="4F1900"/>
                                      <w:left w:val="single" w:sz="8" w:space="0" w:color="4F1900"/>
                                      <w:bottom w:val="single" w:sz="8" w:space="0" w:color="4F1900"/>
                                      <w:right w:val="single" w:sz="8" w:space="0" w:color="4F1900"/>
                                    </w:tcBorders>
                                    <w:shd w:val="clear" w:color="auto" w:fill="FFFFFF"/>
                                  </w:tcPr>
                                  <w:p w14:paraId="0EA4B69A" w14:textId="77777777" w:rsidR="00DB0C01" w:rsidRDefault="00DB0C01" w:rsidP="00EF7253">
                                    <w:pPr>
                                      <w:pStyle w:val="TableInput"/>
                                      <w:rPr>
                                        <w:color w:val="4F19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00" w:type="dxa"/>
                                    <w:tcBorders>
                                      <w:top w:val="single" w:sz="8" w:space="0" w:color="4F1900"/>
                                      <w:left w:val="single" w:sz="8" w:space="0" w:color="4F1900"/>
                                      <w:bottom w:val="single" w:sz="8" w:space="0" w:color="4F1900"/>
                                      <w:right w:val="single" w:sz="8" w:space="0" w:color="4F1900"/>
                                    </w:tcBorders>
                                    <w:shd w:val="clear" w:color="auto" w:fill="FFFFFF"/>
                                  </w:tcPr>
                                  <w:p w14:paraId="5FFDF9E0" w14:textId="77777777" w:rsidR="00DB0C01" w:rsidRDefault="00DB0C01" w:rsidP="00DB0C01">
                                    <w:pPr>
                                      <w:pStyle w:val="TableInput"/>
                                      <w:jc w:val="left"/>
                                      <w:rPr>
                                        <w:color w:val="4F19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00" w:type="dxa"/>
                                    <w:tcBorders>
                                      <w:top w:val="single" w:sz="8" w:space="0" w:color="4F1900"/>
                                      <w:left w:val="single" w:sz="8" w:space="0" w:color="4F1900"/>
                                      <w:bottom w:val="single" w:sz="8" w:space="0" w:color="4F1900"/>
                                      <w:right w:val="single" w:sz="8" w:space="0" w:color="4F1900"/>
                                    </w:tcBorders>
                                    <w:shd w:val="clear" w:color="auto" w:fill="FFFFFF"/>
                                  </w:tcPr>
                                  <w:p w14:paraId="2D67EE9A" w14:textId="77777777" w:rsidR="00DB0C01" w:rsidRDefault="00DB0C01" w:rsidP="00D65577">
                                    <w:pPr>
                                      <w:pStyle w:val="TableInput"/>
                                      <w:rPr>
                                        <w:color w:val="4F19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00" w:type="dxa"/>
                                    <w:tcBorders>
                                      <w:top w:val="single" w:sz="8" w:space="0" w:color="4F1900"/>
                                      <w:left w:val="single" w:sz="8" w:space="0" w:color="4F1900"/>
                                      <w:bottom w:val="single" w:sz="8" w:space="0" w:color="4F1900"/>
                                      <w:right w:val="single" w:sz="8" w:space="0" w:color="4F1900"/>
                                    </w:tcBorders>
                                    <w:shd w:val="clear" w:color="auto" w:fill="FFFFFF"/>
                                  </w:tcPr>
                                  <w:p w14:paraId="073956D3" w14:textId="77777777" w:rsidR="00DB0C01" w:rsidRDefault="00DB0C01" w:rsidP="00C30F35">
                                    <w:pPr>
                                      <w:pStyle w:val="TableInput"/>
                                      <w:rPr>
                                        <w:color w:val="4F19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77" w:type="dxa"/>
                                    <w:tcBorders>
                                      <w:top w:val="single" w:sz="8" w:space="0" w:color="4F1900"/>
                                      <w:left w:val="single" w:sz="8" w:space="0" w:color="4F1900"/>
                                      <w:bottom w:val="single" w:sz="8" w:space="0" w:color="4F1900"/>
                                      <w:right w:val="single" w:sz="8" w:space="0" w:color="4F1900"/>
                                    </w:tcBorders>
                                    <w:shd w:val="clear" w:color="auto" w:fill="FFFFFF"/>
                                  </w:tcPr>
                                  <w:p w14:paraId="3DC49E11" w14:textId="77777777" w:rsidR="00DB0C01" w:rsidRDefault="00DB0C01" w:rsidP="00B2691D">
                                    <w:pPr>
                                      <w:pStyle w:val="TableInput"/>
                                      <w:rPr>
                                        <w:color w:val="4F190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8E44314" w14:textId="77777777" w:rsidR="00B93491" w:rsidRPr="00C30F35" w:rsidRDefault="007B4B2A" w:rsidP="00C30F35">
                              <w:pPr>
                                <w:pStyle w:val="TableInpu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10396F" id="Group 6" o:spid="_x0000_s1029" style="position:absolute;margin-left:25.65pt;margin-top:288.2pt;width:558pt;height:55.45pt;z-index:251657728;mso-position-horizontal-relative:margin;mso-position-vertical-relative:margin" coordsize="20000,200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">
                <v:rect id="Rectangle 7" o:spid="_x0000_s1030" style="position:absolute;width:20000;height:200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" filled="f" stroked="f"/>
                <v:rect id="Rectangle 8" o:spid="_x0000_s1031" style="position:absolute;left:323;top:290;width:19357;height:194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&#13;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8" w:space="0" w:color="333333"/>
                            <w:left w:val="single" w:sz="8" w:space="0" w:color="333333"/>
                            <w:bottom w:val="single" w:sz="8" w:space="0" w:color="333333"/>
                            <w:right w:val="single" w:sz="8" w:space="0" w:color="333333"/>
                            <w:insideH w:val="single" w:sz="8" w:space="0" w:color="333333"/>
                            <w:insideV w:val="single" w:sz="8" w:space="0" w:color="333333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1755"/>
                          <w:gridCol w:w="1800"/>
                          <w:gridCol w:w="1800"/>
                          <w:gridCol w:w="1800"/>
                          <w:gridCol w:w="2677"/>
                        </w:tblGrid>
                        <w:tr w:rsidR="00E64D7A" w:rsidRPr="00C30F35" w14:paraId="695FA60B" w14:textId="77777777" w:rsidTr="00FE4E51">
                          <w:trPr>
                            <w:trHeight w:hRule="exact" w:val="480"/>
                            <w:jc w:val="center"/>
                          </w:trPr>
                          <w:tc>
                            <w:tcPr>
                              <w:tcW w:w="1755" w:type="dxa"/>
                              <w:tcBorders>
                                <w:top w:val="single" w:sz="8" w:space="0" w:color="4F1900"/>
                                <w:left w:val="single" w:sz="8" w:space="0" w:color="4F1900"/>
                                <w:bottom w:val="single" w:sz="8" w:space="0" w:color="4F1900"/>
                                <w:right w:val="single" w:sz="8" w:space="0" w:color="4F1900"/>
                              </w:tcBorders>
                              <w:shd w:val="clear" w:color="auto" w:fill="FFFFFF"/>
                              <w:vAlign w:val="center"/>
                            </w:tcPr>
                            <w:p w14:paraId="0B4E09EF" w14:textId="77777777" w:rsidR="00E64D7A" w:rsidRPr="00266152" w:rsidRDefault="00E64D7A" w:rsidP="00B93491">
                              <w:pPr>
                                <w:pStyle w:val="Tables"/>
                                <w:rPr>
                                  <w:color w:val="4F1900"/>
                                </w:rPr>
                              </w:pPr>
                              <w:r>
                                <w:rPr>
                                  <w:color w:val="4F1900"/>
                                </w:rPr>
                                <w:t>Start Date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8" w:space="0" w:color="4F1900"/>
                                <w:left w:val="single" w:sz="8" w:space="0" w:color="4F1900"/>
                                <w:bottom w:val="single" w:sz="8" w:space="0" w:color="4F1900"/>
                                <w:right w:val="single" w:sz="8" w:space="0" w:color="4F1900"/>
                              </w:tcBorders>
                              <w:shd w:val="clear" w:color="auto" w:fill="FFFFFF"/>
                              <w:vAlign w:val="center"/>
                            </w:tcPr>
                            <w:p w14:paraId="4BDFD151" w14:textId="77777777" w:rsidR="00E64D7A" w:rsidRPr="00266152" w:rsidRDefault="00E64D7A" w:rsidP="00B93491">
                              <w:pPr>
                                <w:pStyle w:val="Tables"/>
                                <w:rPr>
                                  <w:rFonts w:ascii="Georgia" w:hAnsi="Georgia"/>
                                  <w:color w:val="4F1900"/>
                                </w:rPr>
                              </w:pPr>
                              <w:r>
                                <w:rPr>
                                  <w:color w:val="4F1900"/>
                                </w:rPr>
                                <w:t>End Date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8" w:space="0" w:color="4F1900"/>
                                <w:left w:val="single" w:sz="8" w:space="0" w:color="4F1900"/>
                                <w:bottom w:val="single" w:sz="8" w:space="0" w:color="4F1900"/>
                                <w:right w:val="single" w:sz="8" w:space="0" w:color="4F1900"/>
                              </w:tcBorders>
                              <w:shd w:val="clear" w:color="auto" w:fill="FFFFFF"/>
                              <w:vAlign w:val="center"/>
                            </w:tcPr>
                            <w:p w14:paraId="646DF2CE" w14:textId="77777777" w:rsidR="00E64D7A" w:rsidRPr="00266152" w:rsidRDefault="00E64D7A" w:rsidP="00B93491">
                              <w:pPr>
                                <w:pStyle w:val="Tables"/>
                                <w:rPr>
                                  <w:rFonts w:ascii="Georgia" w:hAnsi="Georgia"/>
                                  <w:color w:val="4F1900"/>
                                </w:rPr>
                              </w:pPr>
                              <w:r>
                                <w:rPr>
                                  <w:rFonts w:ascii="Georgia" w:hAnsi="Georgia"/>
                                  <w:color w:val="4F1900"/>
                                </w:rPr>
                                <w:t>Total Hours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8" w:space="0" w:color="4F1900"/>
                                <w:left w:val="single" w:sz="8" w:space="0" w:color="4F1900"/>
                                <w:bottom w:val="single" w:sz="8" w:space="0" w:color="4F1900"/>
                                <w:right w:val="single" w:sz="8" w:space="0" w:color="4F1900"/>
                              </w:tcBorders>
                              <w:shd w:val="clear" w:color="auto" w:fill="FFFFFF"/>
                              <w:vAlign w:val="center"/>
                            </w:tcPr>
                            <w:p w14:paraId="6908B5A1" w14:textId="77777777" w:rsidR="00E64D7A" w:rsidRPr="00266152" w:rsidRDefault="00E64D7A" w:rsidP="00B93491">
                              <w:pPr>
                                <w:pStyle w:val="Tables"/>
                                <w:rPr>
                                  <w:rFonts w:ascii="Georgia" w:hAnsi="Georgia"/>
                                  <w:color w:val="4F1900"/>
                                </w:rPr>
                              </w:pPr>
                              <w:r>
                                <w:rPr>
                                  <w:color w:val="4F1900"/>
                                </w:rPr>
                                <w:t>Rate/Hour</w:t>
                              </w:r>
                            </w:p>
                          </w:tc>
                          <w:tc>
                            <w:tcPr>
                              <w:tcW w:w="2677" w:type="dxa"/>
                              <w:tcBorders>
                                <w:top w:val="single" w:sz="8" w:space="0" w:color="4F1900"/>
                                <w:left w:val="single" w:sz="8" w:space="0" w:color="4F1900"/>
                                <w:bottom w:val="single" w:sz="8" w:space="0" w:color="4F1900"/>
                                <w:right w:val="single" w:sz="8" w:space="0" w:color="4F1900"/>
                              </w:tcBorders>
                              <w:shd w:val="clear" w:color="auto" w:fill="FFFFFF"/>
                              <w:vAlign w:val="center"/>
                            </w:tcPr>
                            <w:p w14:paraId="0E2CD7CE" w14:textId="77777777" w:rsidR="00E64D7A" w:rsidRPr="00266152" w:rsidRDefault="00E64D7A" w:rsidP="00B93491">
                              <w:pPr>
                                <w:pStyle w:val="Tables"/>
                                <w:rPr>
                                  <w:rFonts w:ascii="Georgia" w:hAnsi="Georgia"/>
                                  <w:color w:val="4F1900"/>
                                </w:rPr>
                              </w:pPr>
                              <w:r>
                                <w:rPr>
                                  <w:color w:val="4F1900"/>
                                </w:rPr>
                                <w:t>Total</w:t>
                              </w:r>
                            </w:p>
                          </w:tc>
                        </w:tr>
                        <w:tr w:rsidR="00E64D7A" w:rsidRPr="00C30F35" w14:paraId="5AB4E5E4" w14:textId="77777777" w:rsidTr="00FE4E51">
                          <w:trPr>
                            <w:trHeight w:hRule="exact" w:val="480"/>
                            <w:jc w:val="center"/>
                          </w:trPr>
                          <w:tc>
                            <w:tcPr>
                              <w:tcW w:w="1755" w:type="dxa"/>
                              <w:tcBorders>
                                <w:top w:val="single" w:sz="8" w:space="0" w:color="4F1900"/>
                                <w:left w:val="single" w:sz="8" w:space="0" w:color="4F1900"/>
                                <w:bottom w:val="single" w:sz="8" w:space="0" w:color="4F1900"/>
                                <w:right w:val="single" w:sz="8" w:space="0" w:color="4F1900"/>
                              </w:tcBorders>
                              <w:shd w:val="clear" w:color="auto" w:fill="FFFFFF"/>
                            </w:tcPr>
                            <w:p w14:paraId="1571D448" w14:textId="526F28DF" w:rsidR="00E64D7A" w:rsidRPr="00266152" w:rsidRDefault="00A910B9" w:rsidP="00EF7253">
                              <w:pPr>
                                <w:pStyle w:val="TableInput"/>
                                <w:rPr>
                                  <w:color w:val="4F1900"/>
                                </w:rPr>
                              </w:pPr>
                              <w:r>
                                <w:rPr>
                                  <w:color w:val="4F1900"/>
                                </w:rPr>
                                <w:t>01</w:t>
                              </w:r>
                              <w:r w:rsidR="00DB1E10">
                                <w:rPr>
                                  <w:color w:val="4F1900"/>
                                </w:rPr>
                                <w:t>-</w:t>
                              </w:r>
                              <w:r w:rsidR="007B4B2A">
                                <w:rPr>
                                  <w:color w:val="4F1900"/>
                                </w:rPr>
                                <w:t>May</w:t>
                              </w:r>
                              <w:r w:rsidR="00B2497F">
                                <w:rPr>
                                  <w:color w:val="4F1900"/>
                                </w:rPr>
                                <w:t>-</w:t>
                              </w:r>
                              <w:r w:rsidR="002C3444">
                                <w:rPr>
                                  <w:color w:val="4F1900"/>
                                </w:rPr>
                                <w:t>20</w:t>
                              </w:r>
                              <w:r w:rsidR="00AE66A7">
                                <w:rPr>
                                  <w:color w:val="4F1900"/>
                                </w:rPr>
                                <w:t>2</w:t>
                              </w:r>
                              <w:r w:rsidR="007D79F2">
                                <w:rPr>
                                  <w:color w:val="4F190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8" w:space="0" w:color="4F1900"/>
                                <w:left w:val="single" w:sz="8" w:space="0" w:color="4F1900"/>
                                <w:bottom w:val="single" w:sz="8" w:space="0" w:color="4F1900"/>
                                <w:right w:val="single" w:sz="8" w:space="0" w:color="4F1900"/>
                              </w:tcBorders>
                              <w:shd w:val="clear" w:color="auto" w:fill="FFFFFF"/>
                            </w:tcPr>
                            <w:p w14:paraId="4AE9914B" w14:textId="076148DD" w:rsidR="00E64D7A" w:rsidRPr="00266152" w:rsidRDefault="0070462E" w:rsidP="0070462E">
                              <w:pPr>
                                <w:pStyle w:val="TableInput"/>
                                <w:jc w:val="left"/>
                                <w:rPr>
                                  <w:color w:val="4F1900"/>
                                </w:rPr>
                              </w:pPr>
                              <w:r>
                                <w:rPr>
                                  <w:color w:val="4F1900"/>
                                </w:rPr>
                                <w:t>3</w:t>
                              </w:r>
                              <w:r w:rsidR="007B4B2A">
                                <w:rPr>
                                  <w:color w:val="4F1900"/>
                                </w:rPr>
                                <w:t>1</w:t>
                              </w:r>
                              <w:r w:rsidR="00DB0C01">
                                <w:rPr>
                                  <w:color w:val="4F1900"/>
                                </w:rPr>
                                <w:t>-</w:t>
                              </w:r>
                              <w:r w:rsidR="007B4B2A">
                                <w:rPr>
                                  <w:color w:val="4F1900"/>
                                </w:rPr>
                                <w:t>Jul</w:t>
                              </w:r>
                              <w:r w:rsidR="002C3444">
                                <w:rPr>
                                  <w:color w:val="4F1900"/>
                                </w:rPr>
                                <w:t>-20</w:t>
                              </w:r>
                              <w:r w:rsidR="00AE66A7">
                                <w:rPr>
                                  <w:color w:val="4F1900"/>
                                </w:rPr>
                                <w:t>2</w:t>
                              </w:r>
                              <w:r w:rsidR="007D79F2">
                                <w:rPr>
                                  <w:color w:val="4F190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8" w:space="0" w:color="4F1900"/>
                                <w:left w:val="single" w:sz="8" w:space="0" w:color="4F1900"/>
                                <w:bottom w:val="single" w:sz="8" w:space="0" w:color="4F1900"/>
                                <w:right w:val="single" w:sz="8" w:space="0" w:color="4F1900"/>
                              </w:tcBorders>
                              <w:shd w:val="clear" w:color="auto" w:fill="FFFFFF"/>
                            </w:tcPr>
                            <w:p w14:paraId="7D77BA7E" w14:textId="77777777" w:rsidR="00E64D7A" w:rsidRPr="00266152" w:rsidRDefault="0099477B" w:rsidP="00D65577">
                              <w:pPr>
                                <w:pStyle w:val="TableInput"/>
                                <w:rPr>
                                  <w:color w:val="4F1900"/>
                                </w:rPr>
                              </w:pPr>
                              <w:r>
                                <w:rPr>
                                  <w:color w:val="4F1900"/>
                                </w:rPr>
                                <w:t>Fixed/Monthly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8" w:space="0" w:color="4F1900"/>
                                <w:left w:val="single" w:sz="8" w:space="0" w:color="4F1900"/>
                                <w:bottom w:val="single" w:sz="8" w:space="0" w:color="4F1900"/>
                                <w:right w:val="single" w:sz="8" w:space="0" w:color="4F1900"/>
                              </w:tcBorders>
                              <w:shd w:val="clear" w:color="auto" w:fill="FFFFFF"/>
                            </w:tcPr>
                            <w:p w14:paraId="753A6237" w14:textId="748D7A0A" w:rsidR="00E64D7A" w:rsidRPr="00266152" w:rsidRDefault="0099477B" w:rsidP="00C30F35">
                              <w:pPr>
                                <w:pStyle w:val="TableInput"/>
                                <w:rPr>
                                  <w:color w:val="4F1900"/>
                                </w:rPr>
                              </w:pPr>
                              <w:r>
                                <w:rPr>
                                  <w:color w:val="4F1900"/>
                                </w:rPr>
                                <w:t>Fixed</w:t>
                              </w:r>
                              <w:r w:rsidR="008E7EF7">
                                <w:rPr>
                                  <w:color w:val="4F1900"/>
                                </w:rPr>
                                <w:t>/</w:t>
                              </w:r>
                              <w:r w:rsidR="001E212A">
                                <w:rPr>
                                  <w:color w:val="4F1900"/>
                                </w:rPr>
                                <w:t>7</w:t>
                              </w:r>
                              <w:r w:rsidR="008E7EF7">
                                <w:rPr>
                                  <w:color w:val="4F1900"/>
                                </w:rPr>
                                <w:t>5.0</w:t>
                              </w:r>
                            </w:p>
                          </w:tc>
                          <w:tc>
                            <w:tcPr>
                              <w:tcW w:w="2677" w:type="dxa"/>
                              <w:tcBorders>
                                <w:top w:val="single" w:sz="8" w:space="0" w:color="4F1900"/>
                                <w:left w:val="single" w:sz="8" w:space="0" w:color="4F1900"/>
                                <w:bottom w:val="single" w:sz="8" w:space="0" w:color="4F1900"/>
                                <w:right w:val="single" w:sz="8" w:space="0" w:color="4F1900"/>
                              </w:tcBorders>
                              <w:shd w:val="clear" w:color="auto" w:fill="FFFFFF"/>
                            </w:tcPr>
                            <w:p w14:paraId="5BD6CE4A" w14:textId="436DCCFC" w:rsidR="00E64D7A" w:rsidRPr="00266152" w:rsidRDefault="006559B5" w:rsidP="00B2691D">
                              <w:pPr>
                                <w:pStyle w:val="TableInput"/>
                                <w:rPr>
                                  <w:color w:val="4F1900"/>
                                </w:rPr>
                              </w:pPr>
                              <w:r>
                                <w:rPr>
                                  <w:color w:val="4F1900"/>
                                </w:rPr>
                                <w:t>$</w:t>
                              </w:r>
                              <w:r w:rsidR="001F423C">
                                <w:rPr>
                                  <w:color w:val="4F1900"/>
                                </w:rPr>
                                <w:t>1</w:t>
                              </w:r>
                              <w:r w:rsidR="007B4B2A">
                                <w:rPr>
                                  <w:color w:val="4F1900"/>
                                </w:rPr>
                                <w:t>730</w:t>
                              </w:r>
                              <w:bookmarkStart w:id="1" w:name="_GoBack"/>
                              <w:bookmarkEnd w:id="1"/>
                              <w:r w:rsidR="001F423C">
                                <w:rPr>
                                  <w:color w:val="4F1900"/>
                                </w:rPr>
                                <w:t>.0</w:t>
                              </w:r>
                            </w:p>
                          </w:tc>
                        </w:tr>
                        <w:tr w:rsidR="00DB0C01" w:rsidRPr="00C30F35" w14:paraId="3AF0BB9B" w14:textId="77777777" w:rsidTr="00FE4E51">
                          <w:trPr>
                            <w:trHeight w:hRule="exact" w:val="480"/>
                            <w:jc w:val="center"/>
                          </w:trPr>
                          <w:tc>
                            <w:tcPr>
                              <w:tcW w:w="1755" w:type="dxa"/>
                              <w:tcBorders>
                                <w:top w:val="single" w:sz="8" w:space="0" w:color="4F1900"/>
                                <w:left w:val="single" w:sz="8" w:space="0" w:color="4F1900"/>
                                <w:bottom w:val="single" w:sz="8" w:space="0" w:color="4F1900"/>
                                <w:right w:val="single" w:sz="8" w:space="0" w:color="4F1900"/>
                              </w:tcBorders>
                              <w:shd w:val="clear" w:color="auto" w:fill="FFFFFF"/>
                            </w:tcPr>
                            <w:p w14:paraId="0EA4B69A" w14:textId="77777777" w:rsidR="00DB0C01" w:rsidRDefault="00DB0C01" w:rsidP="00EF7253">
                              <w:pPr>
                                <w:pStyle w:val="TableInput"/>
                                <w:rPr>
                                  <w:color w:val="4F1900"/>
                                </w:rPr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8" w:space="0" w:color="4F1900"/>
                                <w:left w:val="single" w:sz="8" w:space="0" w:color="4F1900"/>
                                <w:bottom w:val="single" w:sz="8" w:space="0" w:color="4F1900"/>
                                <w:right w:val="single" w:sz="8" w:space="0" w:color="4F1900"/>
                              </w:tcBorders>
                              <w:shd w:val="clear" w:color="auto" w:fill="FFFFFF"/>
                            </w:tcPr>
                            <w:p w14:paraId="5FFDF9E0" w14:textId="77777777" w:rsidR="00DB0C01" w:rsidRDefault="00DB0C01" w:rsidP="00DB0C01">
                              <w:pPr>
                                <w:pStyle w:val="TableInput"/>
                                <w:jc w:val="left"/>
                                <w:rPr>
                                  <w:color w:val="4F1900"/>
                                </w:rPr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8" w:space="0" w:color="4F1900"/>
                                <w:left w:val="single" w:sz="8" w:space="0" w:color="4F1900"/>
                                <w:bottom w:val="single" w:sz="8" w:space="0" w:color="4F1900"/>
                                <w:right w:val="single" w:sz="8" w:space="0" w:color="4F1900"/>
                              </w:tcBorders>
                              <w:shd w:val="clear" w:color="auto" w:fill="FFFFFF"/>
                            </w:tcPr>
                            <w:p w14:paraId="2D67EE9A" w14:textId="77777777" w:rsidR="00DB0C01" w:rsidRDefault="00DB0C01" w:rsidP="00D65577">
                              <w:pPr>
                                <w:pStyle w:val="TableInput"/>
                                <w:rPr>
                                  <w:color w:val="4F1900"/>
                                </w:rPr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8" w:space="0" w:color="4F1900"/>
                                <w:left w:val="single" w:sz="8" w:space="0" w:color="4F1900"/>
                                <w:bottom w:val="single" w:sz="8" w:space="0" w:color="4F1900"/>
                                <w:right w:val="single" w:sz="8" w:space="0" w:color="4F1900"/>
                              </w:tcBorders>
                              <w:shd w:val="clear" w:color="auto" w:fill="FFFFFF"/>
                            </w:tcPr>
                            <w:p w14:paraId="073956D3" w14:textId="77777777" w:rsidR="00DB0C01" w:rsidRDefault="00DB0C01" w:rsidP="00C30F35">
                              <w:pPr>
                                <w:pStyle w:val="TableInput"/>
                                <w:rPr>
                                  <w:color w:val="4F1900"/>
                                </w:rPr>
                              </w:pPr>
                            </w:p>
                          </w:tc>
                          <w:tc>
                            <w:tcPr>
                              <w:tcW w:w="2677" w:type="dxa"/>
                              <w:tcBorders>
                                <w:top w:val="single" w:sz="8" w:space="0" w:color="4F1900"/>
                                <w:left w:val="single" w:sz="8" w:space="0" w:color="4F1900"/>
                                <w:bottom w:val="single" w:sz="8" w:space="0" w:color="4F1900"/>
                                <w:right w:val="single" w:sz="8" w:space="0" w:color="4F1900"/>
                              </w:tcBorders>
                              <w:shd w:val="clear" w:color="auto" w:fill="FFFFFF"/>
                            </w:tcPr>
                            <w:p w14:paraId="3DC49E11" w14:textId="77777777" w:rsidR="00DB0C01" w:rsidRDefault="00DB0C01" w:rsidP="00B2691D">
                              <w:pPr>
                                <w:pStyle w:val="TableInput"/>
                                <w:rPr>
                                  <w:color w:val="4F1900"/>
                                </w:rPr>
                              </w:pPr>
                            </w:p>
                          </w:tc>
                        </w:tr>
                      </w:tbl>
                      <w:p w14:paraId="68E44314" w14:textId="77777777" w:rsidR="00B93491" w:rsidRPr="00C30F35" w:rsidRDefault="007B4B2A" w:rsidP="00C30F35">
                        <w:pPr>
                          <w:pStyle w:val="TableInput"/>
                        </w:pPr>
                      </w:p>
                    </w:txbxContent>
                  </v:textbox>
                </v:rect>
                <w10:wrap anchorx="margin" anchory="margin"/>
              </v:group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47827B9" wp14:editId="65CD32B8">
                <wp:simplePos x="0" y="0"/>
                <wp:positionH relativeFrom="column">
                  <wp:posOffset>277495</wp:posOffset>
                </wp:positionH>
                <wp:positionV relativeFrom="paragraph">
                  <wp:posOffset>8092440</wp:posOffset>
                </wp:positionV>
                <wp:extent cx="7200900" cy="285750"/>
                <wp:effectExtent l="1270" t="0" r="0" b="381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72F991" w14:textId="77777777" w:rsidR="00B93491" w:rsidRPr="00266152" w:rsidRDefault="0019330F" w:rsidP="00B93491">
                            <w:pPr>
                              <w:jc w:val="center"/>
                              <w:rPr>
                                <w:rFonts w:ascii="Times" w:hAnsi="Times"/>
                                <w:color w:val="4F1900"/>
                                <w:sz w:val="20"/>
                              </w:rPr>
                            </w:pPr>
                            <w:r w:rsidRPr="00266152">
                              <w:rPr>
                                <w:rFonts w:ascii="Times" w:hAnsi="Times"/>
                                <w:b/>
                                <w:color w:val="4F1900"/>
                                <w:sz w:val="20"/>
                                <w:szCs w:val="20"/>
                              </w:rPr>
                              <w:t>THANK YOU FOR YOUR BUSINESS!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7827B9" id="Text Box 5" o:spid="_x0000_s1032" type="#_x0000_t202" style="position:absolute;margin-left:21.85pt;margin-top:637.2pt;width:567pt;height:2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" filled="f" stroked="f">
                <v:textbox>
                  <w:txbxContent>
                    <w:p w14:paraId="2972F991" w14:textId="77777777" w:rsidR="00B93491" w:rsidRPr="00266152" w:rsidRDefault="0019330F" w:rsidP="00B93491">
                      <w:pPr>
                        <w:jc w:val="center"/>
                        <w:rPr>
                          <w:rFonts w:ascii="Times" w:hAnsi="Times"/>
                          <w:color w:val="4F1900"/>
                          <w:sz w:val="20"/>
                        </w:rPr>
                      </w:pPr>
                      <w:r w:rsidRPr="00266152">
                        <w:rPr>
                          <w:rFonts w:ascii="Times" w:hAnsi="Times"/>
                          <w:b/>
                          <w:color w:val="4F1900"/>
                          <w:sz w:val="20"/>
                          <w:szCs w:val="20"/>
                        </w:rPr>
                        <w:t>THANK YOU FOR YOUR BUSINESS!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098BA3B" wp14:editId="3B8E84FA">
                <wp:simplePos x="0" y="0"/>
                <wp:positionH relativeFrom="margin">
                  <wp:posOffset>325755</wp:posOffset>
                </wp:positionH>
                <wp:positionV relativeFrom="margin">
                  <wp:posOffset>4460240</wp:posOffset>
                </wp:positionV>
                <wp:extent cx="7086600" cy="3606800"/>
                <wp:effectExtent l="1905" t="2540" r="0" b="635"/>
                <wp:wrapNone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6600" cy="3606800"/>
                          <a:chOff x="0" y="0"/>
                          <a:chExt cx="20000" cy="20000"/>
                        </a:xfrm>
                      </wpg:grpSpPr>
                      <wps:wsp>
                        <wps:cNvPr id="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323" y="290"/>
                            <a:ext cx="19357" cy="1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9810" w:type="dxa"/>
                                <w:tblInd w:w="648" w:type="dxa"/>
                                <w:tblBorders>
                                  <w:top w:val="single" w:sz="8" w:space="0" w:color="56210B"/>
                                  <w:left w:val="single" w:sz="8" w:space="0" w:color="56210B"/>
                                  <w:bottom w:val="single" w:sz="8" w:space="0" w:color="56210B"/>
                                  <w:right w:val="single" w:sz="8" w:space="0" w:color="56210B"/>
                                  <w:insideH w:val="single" w:sz="8" w:space="0" w:color="56210B"/>
                                  <w:insideV w:val="single" w:sz="8" w:space="0" w:color="56210B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800"/>
                                <w:gridCol w:w="6213"/>
                                <w:gridCol w:w="1797"/>
                              </w:tblGrid>
                              <w:tr w:rsidR="006047B5" w:rsidRPr="00FC42A2" w14:paraId="15AE42AC" w14:textId="77777777" w:rsidTr="00FE4E51">
                                <w:trPr>
                                  <w:trHeight w:val="515"/>
                                </w:trPr>
                                <w:tc>
                                  <w:tcPr>
                                    <w:tcW w:w="1800" w:type="dxa"/>
                                    <w:tcBorders>
                                      <w:top w:val="single" w:sz="8" w:space="0" w:color="4F1900"/>
                                      <w:bottom w:val="single" w:sz="8" w:space="0" w:color="4F1900"/>
                                    </w:tcBorders>
                                    <w:shd w:val="clear" w:color="auto" w:fill="FFFFFF"/>
                                  </w:tcPr>
                                  <w:p w14:paraId="4992835A" w14:textId="77777777" w:rsidR="006047B5" w:rsidRPr="00266152" w:rsidRDefault="006047B5" w:rsidP="00B93491">
                                    <w:pPr>
                                      <w:pStyle w:val="Tables"/>
                                      <w:rPr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color w:val="4F1900"/>
                                      </w:rPr>
                                      <w:t>Number</w:t>
                                    </w:r>
                                  </w:p>
                                </w:tc>
                                <w:tc>
                                  <w:tcPr>
                                    <w:tcW w:w="6213" w:type="dxa"/>
                                    <w:tcBorders>
                                      <w:top w:val="single" w:sz="8" w:space="0" w:color="4F1900"/>
                                      <w:bottom w:val="single" w:sz="8" w:space="0" w:color="4F1900"/>
                                    </w:tcBorders>
                                    <w:shd w:val="clear" w:color="auto" w:fill="FFFFFF"/>
                                    <w:vAlign w:val="center"/>
                                  </w:tcPr>
                                  <w:p w14:paraId="14C60092" w14:textId="77777777" w:rsidR="006047B5" w:rsidRPr="00266152" w:rsidRDefault="006047B5" w:rsidP="00B93491">
                                    <w:pPr>
                                      <w:pStyle w:val="Tables"/>
                                      <w:rPr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color w:val="4F1900"/>
                                      </w:rPr>
                                      <w:t>Work Description</w:t>
                                    </w:r>
                                  </w:p>
                                </w:tc>
                                <w:tc>
                                  <w:tcPr>
                                    <w:tcW w:w="1797" w:type="dxa"/>
                                    <w:tcBorders>
                                      <w:top w:val="single" w:sz="8" w:space="0" w:color="4F1900"/>
                                      <w:bottom w:val="single" w:sz="8" w:space="0" w:color="4F1900"/>
                                      <w:right w:val="single" w:sz="8" w:space="0" w:color="4F1900"/>
                                    </w:tcBorders>
                                    <w:shd w:val="clear" w:color="auto" w:fill="FFFFFF"/>
                                    <w:vAlign w:val="center"/>
                                  </w:tcPr>
                                  <w:p w14:paraId="0B109199" w14:textId="77777777" w:rsidR="006047B5" w:rsidRPr="00266152" w:rsidRDefault="006047B5" w:rsidP="00B93491">
                                    <w:pPr>
                                      <w:pStyle w:val="Tables"/>
                                      <w:rPr>
                                        <w:color w:val="4F1900"/>
                                      </w:rPr>
                                    </w:pPr>
                                  </w:p>
                                </w:tc>
                              </w:tr>
                              <w:tr w:rsidR="006047B5" w:rsidRPr="00FC42A2" w14:paraId="1F951297" w14:textId="77777777" w:rsidTr="00FE4E51">
                                <w:trPr>
                                  <w:trHeight w:val="4041"/>
                                </w:trPr>
                                <w:tc>
                                  <w:tcPr>
                                    <w:tcW w:w="1800" w:type="dxa"/>
                                    <w:tcBorders>
                                      <w:top w:val="single" w:sz="8" w:space="0" w:color="4F1900"/>
                                      <w:bottom w:val="single" w:sz="8" w:space="0" w:color="4F1900"/>
                                    </w:tcBorders>
                                    <w:shd w:val="clear" w:color="auto" w:fill="FFFFFF"/>
                                  </w:tcPr>
                                  <w:p w14:paraId="75067748" w14:textId="68B56E1B" w:rsidR="005918C9" w:rsidRDefault="006047B5" w:rsidP="001E212A">
                                    <w:pPr>
                                      <w:pStyle w:val="TableInput"/>
                                      <w:spacing w:before="100" w:beforeAutospacing="1"/>
                                      <w:rPr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color w:val="4F1900"/>
                                      </w:rPr>
                                      <w:t>1</w:t>
                                    </w:r>
                                    <w:r w:rsidR="00852BE6">
                                      <w:rPr>
                                        <w:color w:val="4F1900"/>
                                      </w:rPr>
                                      <w:br/>
                                    </w:r>
                                    <w:r w:rsidR="00727581">
                                      <w:rPr>
                                        <w:color w:val="4F1900"/>
                                      </w:rPr>
                                      <w:br/>
                                    </w:r>
                                    <w:r w:rsidR="00AB61FB">
                                      <w:rPr>
                                        <w:color w:val="4F1900"/>
                                      </w:rPr>
                                      <w:br/>
                                    </w:r>
                                    <w:r w:rsidR="00DB0C01">
                                      <w:rPr>
                                        <w:color w:val="4F1900"/>
                                      </w:rPr>
                                      <w:t>2</w:t>
                                    </w:r>
                                  </w:p>
                                  <w:p w14:paraId="743421A0" w14:textId="77777777" w:rsidR="00C24217" w:rsidRDefault="001B21A6" w:rsidP="001E212A">
                                    <w:pPr>
                                      <w:pStyle w:val="TableInput"/>
                                      <w:spacing w:before="100" w:beforeAutospacing="1"/>
                                      <w:rPr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color w:val="4F1900"/>
                                      </w:rPr>
                                      <w:br/>
                                      <w:t>3</w:t>
                                    </w:r>
                                  </w:p>
                                  <w:p w14:paraId="19B30A46" w14:textId="4BAC83EE" w:rsidR="001F423C" w:rsidRPr="00266152" w:rsidRDefault="001F423C" w:rsidP="001E212A">
                                    <w:pPr>
                                      <w:pStyle w:val="TableInput"/>
                                      <w:spacing w:before="100" w:beforeAutospacing="1"/>
                                      <w:rPr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color w:val="4F1900"/>
                                      </w:rPr>
                                      <w:br/>
                                      <w:t>4</w:t>
                                    </w:r>
                                    <w:r>
                                      <w:rPr>
                                        <w:color w:val="4F1900"/>
                                      </w:rPr>
                                      <w:br/>
                                    </w:r>
                                    <w:r>
                                      <w:rPr>
                                        <w:color w:val="4F1900"/>
                                      </w:rPr>
                                      <w:br/>
                                    </w:r>
                                    <w:r>
                                      <w:rPr>
                                        <w:color w:val="4F1900"/>
                                      </w:rPr>
                                      <w:br/>
                                    </w:r>
                                  </w:p>
                                </w:tc>
                                <w:tc>
                                  <w:tcPr>
                                    <w:tcW w:w="6213" w:type="dxa"/>
                                    <w:tcBorders>
                                      <w:top w:val="single" w:sz="8" w:space="0" w:color="4F1900"/>
                                      <w:bottom w:val="single" w:sz="8" w:space="0" w:color="4F1900"/>
                                    </w:tcBorders>
                                    <w:shd w:val="clear" w:color="auto" w:fill="FFFFFF"/>
                                  </w:tcPr>
                                  <w:p w14:paraId="14C05DCF" w14:textId="6B021C93" w:rsidR="00F52610" w:rsidRDefault="00F52610" w:rsidP="00AB61FB">
                                    <w:pPr>
                                      <w:pStyle w:val="TableInput"/>
                                      <w:spacing w:before="100" w:beforeAutospacing="1"/>
                                      <w:ind w:left="600"/>
                                      <w:jc w:val="left"/>
                                      <w:rPr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color w:val="4F1900"/>
                                      </w:rPr>
                                      <w:t>Accutime infrastructure, space, application server, database (</w:t>
                                    </w:r>
                                    <w:r w:rsidR="007B4B2A">
                                      <w:rPr>
                                        <w:color w:val="4F1900"/>
                                      </w:rPr>
                                      <w:t>May</w:t>
                                    </w:r>
                                    <w:r>
                                      <w:rPr>
                                        <w:color w:val="4F1900"/>
                                      </w:rPr>
                                      <w:t xml:space="preserve"> 202</w:t>
                                    </w:r>
                                    <w:r w:rsidR="001F423C">
                                      <w:rPr>
                                        <w:color w:val="4F1900"/>
                                      </w:rPr>
                                      <w:t>3</w:t>
                                    </w:r>
                                    <w:r>
                                      <w:rPr>
                                        <w:color w:val="4F1900"/>
                                      </w:rPr>
                                      <w:t>)</w:t>
                                    </w:r>
                                  </w:p>
                                  <w:p w14:paraId="2C5224CF" w14:textId="73903689" w:rsidR="002401F7" w:rsidRDefault="002401F7" w:rsidP="002401F7">
                                    <w:pPr>
                                      <w:pStyle w:val="TableInput"/>
                                      <w:spacing w:before="100" w:beforeAutospacing="1"/>
                                      <w:ind w:left="600"/>
                                      <w:jc w:val="left"/>
                                      <w:rPr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color w:val="4F1900"/>
                                      </w:rPr>
                                      <w:t>Accutime infrastructure, space, application server, database (</w:t>
                                    </w:r>
                                    <w:r w:rsidR="007B4B2A">
                                      <w:rPr>
                                        <w:color w:val="4F1900"/>
                                      </w:rPr>
                                      <w:t xml:space="preserve">June </w:t>
                                    </w:r>
                                    <w:r>
                                      <w:rPr>
                                        <w:color w:val="4F1900"/>
                                      </w:rPr>
                                      <w:t>202</w:t>
                                    </w:r>
                                    <w:r w:rsidR="001F423C">
                                      <w:rPr>
                                        <w:color w:val="4F1900"/>
                                      </w:rPr>
                                      <w:t>3</w:t>
                                    </w:r>
                                    <w:r>
                                      <w:rPr>
                                        <w:color w:val="4F1900"/>
                                      </w:rPr>
                                      <w:t>)</w:t>
                                    </w:r>
                                  </w:p>
                                  <w:p w14:paraId="5C4BDF4D" w14:textId="652C2BB9" w:rsidR="00DB1E10" w:rsidRDefault="00DB1E10" w:rsidP="00DB1E10">
                                    <w:pPr>
                                      <w:pStyle w:val="TableInput"/>
                                      <w:spacing w:before="100" w:beforeAutospacing="1"/>
                                      <w:ind w:left="600"/>
                                      <w:jc w:val="left"/>
                                      <w:rPr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color w:val="4F1900"/>
                                      </w:rPr>
                                      <w:t>Accutime infrastructure, space, application server, database (</w:t>
                                    </w:r>
                                    <w:r w:rsidR="007B4B2A">
                                      <w:rPr>
                                        <w:color w:val="4F1900"/>
                                      </w:rPr>
                                      <w:t xml:space="preserve">July </w:t>
                                    </w:r>
                                    <w:r>
                                      <w:rPr>
                                        <w:color w:val="4F1900"/>
                                      </w:rPr>
                                      <w:t>202</w:t>
                                    </w:r>
                                    <w:r w:rsidR="001F423C">
                                      <w:rPr>
                                        <w:color w:val="4F1900"/>
                                      </w:rPr>
                                      <w:t>3</w:t>
                                    </w:r>
                                    <w:r>
                                      <w:rPr>
                                        <w:color w:val="4F1900"/>
                                      </w:rPr>
                                      <w:t>)</w:t>
                                    </w:r>
                                  </w:p>
                                  <w:p w14:paraId="36EA31DC" w14:textId="0EFAE4BC" w:rsidR="005918C9" w:rsidRPr="00266152" w:rsidRDefault="007B4B2A" w:rsidP="00B9389D">
                                    <w:pPr>
                                      <w:pStyle w:val="TableInput"/>
                                      <w:spacing w:before="100" w:beforeAutospacing="1"/>
                                      <w:ind w:left="600"/>
                                      <w:jc w:val="left"/>
                                      <w:rPr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color w:val="4F1900"/>
                                      </w:rPr>
                                      <w:t xml:space="preserve">Email upgrade </w:t>
                                    </w:r>
                                  </w:p>
                                </w:tc>
                                <w:tc>
                                  <w:tcPr>
                                    <w:tcW w:w="1797" w:type="dxa"/>
                                    <w:tcBorders>
                                      <w:top w:val="single" w:sz="8" w:space="0" w:color="4F1900"/>
                                      <w:bottom w:val="single" w:sz="8" w:space="0" w:color="4F1900"/>
                                      <w:right w:val="single" w:sz="8" w:space="0" w:color="4F1900"/>
                                    </w:tcBorders>
                                    <w:shd w:val="clear" w:color="auto" w:fill="FFFFFF"/>
                                  </w:tcPr>
                                  <w:p w14:paraId="7764A147" w14:textId="78AA96B0" w:rsidR="00B10540" w:rsidRDefault="00B8208C" w:rsidP="00016E11">
                                    <w:pPr>
                                      <w:pStyle w:val="TableInput"/>
                                      <w:rPr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color w:val="4F1900"/>
                                      </w:rPr>
                                      <w:t>2</w:t>
                                    </w:r>
                                    <w:r w:rsidR="001E212A">
                                      <w:rPr>
                                        <w:color w:val="4F1900"/>
                                      </w:rPr>
                                      <w:t>8</w:t>
                                    </w:r>
                                    <w:r>
                                      <w:rPr>
                                        <w:color w:val="4F1900"/>
                                      </w:rPr>
                                      <w:t>0.0</w:t>
                                    </w:r>
                                  </w:p>
                                  <w:p w14:paraId="4A0DCA1D" w14:textId="13123701" w:rsidR="001E212A" w:rsidRPr="00266152" w:rsidRDefault="001E212A" w:rsidP="001E212A">
                                    <w:pPr>
                                      <w:pStyle w:val="TableInput"/>
                                      <w:rPr>
                                        <w:color w:val="4F1900"/>
                                      </w:rPr>
                                    </w:pPr>
                                  </w:p>
                                  <w:p w14:paraId="321BA3CE" w14:textId="2B15B9C7" w:rsidR="00B9389D" w:rsidRPr="00266152" w:rsidRDefault="002401F7" w:rsidP="00B9389D">
                                    <w:pPr>
                                      <w:pStyle w:val="TableInput"/>
                                      <w:rPr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color w:val="4F1900"/>
                                      </w:rPr>
                                      <w:t>280.0</w:t>
                                    </w:r>
                                    <w:r>
                                      <w:rPr>
                                        <w:color w:val="4F1900"/>
                                      </w:rPr>
                                      <w:br/>
                                    </w:r>
                                    <w:r>
                                      <w:rPr>
                                        <w:color w:val="4F1900"/>
                                      </w:rPr>
                                      <w:br/>
                                    </w:r>
                                  </w:p>
                                  <w:p w14:paraId="48848953" w14:textId="1C3F83B5" w:rsidR="00C24217" w:rsidRPr="00266152" w:rsidRDefault="00DB1E10" w:rsidP="00016E11">
                                    <w:pPr>
                                      <w:pStyle w:val="TableInput"/>
                                      <w:rPr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color w:val="4F1900"/>
                                      </w:rPr>
                                      <w:t>280.0</w:t>
                                    </w:r>
                                    <w:r w:rsidR="001F423C">
                                      <w:rPr>
                                        <w:color w:val="4F1900"/>
                                      </w:rPr>
                                      <w:br/>
                                    </w:r>
                                    <w:r w:rsidR="001F423C">
                                      <w:rPr>
                                        <w:color w:val="4F1900"/>
                                      </w:rPr>
                                      <w:br/>
                                    </w:r>
                                    <w:r w:rsidR="001F423C">
                                      <w:rPr>
                                        <w:color w:val="4F1900"/>
                                      </w:rPr>
                                      <w:br/>
                                    </w:r>
                                    <w:r w:rsidR="007B4B2A">
                                      <w:rPr>
                                        <w:color w:val="4F1900"/>
                                      </w:rPr>
                                      <w:t>890.0</w:t>
                                    </w:r>
                                    <w:r w:rsidR="001F423C">
                                      <w:rPr>
                                        <w:color w:val="4F1900"/>
                                      </w:rPr>
                                      <w:br/>
                                    </w:r>
                                    <w:r w:rsidR="001F423C">
                                      <w:rPr>
                                        <w:color w:val="4F1900"/>
                                      </w:rPr>
                                      <w:br/>
                                    </w:r>
                                  </w:p>
                                </w:tc>
                              </w:tr>
                            </w:tbl>
                            <w:p w14:paraId="34F6F1BD" w14:textId="77777777" w:rsidR="00B93491" w:rsidRDefault="007B4B2A" w:rsidP="00B93491">
                              <w:pPr>
                                <w:pStyle w:val="Boxes10"/>
                                <w:jc w:val="lef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98BA3B" id="Group 9" o:spid="_x0000_s1033" style="position:absolute;margin-left:25.65pt;margin-top:351.2pt;width:558pt;height:284pt;z-index:251658752;mso-position-horizontal-relative:margin;mso-position-vertical-relative:margin" coordsize="20000,200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">
                <v:rect id="Rectangle 10" o:spid="_x0000_s1034" style="position:absolute;width:20000;height:200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" filled="f" stroked="f"/>
                <v:rect id="Rectangle 11" o:spid="_x0000_s1035" style="position:absolute;left:323;top:290;width:19357;height:194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" filled="f" stroked="f">
                  <v:textbox inset="0,0,0,0">
                    <w:txbxContent>
                      <w:tbl>
                        <w:tblPr>
                          <w:tblW w:w="9810" w:type="dxa"/>
                          <w:tblInd w:w="648" w:type="dxa"/>
                          <w:tblBorders>
                            <w:top w:val="single" w:sz="8" w:space="0" w:color="56210B"/>
                            <w:left w:val="single" w:sz="8" w:space="0" w:color="56210B"/>
                            <w:bottom w:val="single" w:sz="8" w:space="0" w:color="56210B"/>
                            <w:right w:val="single" w:sz="8" w:space="0" w:color="56210B"/>
                            <w:insideH w:val="single" w:sz="8" w:space="0" w:color="56210B"/>
                            <w:insideV w:val="single" w:sz="8" w:space="0" w:color="56210B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1800"/>
                          <w:gridCol w:w="6213"/>
                          <w:gridCol w:w="1797"/>
                        </w:tblGrid>
                        <w:tr w:rsidR="006047B5" w:rsidRPr="00FC42A2" w14:paraId="15AE42AC" w14:textId="77777777" w:rsidTr="00FE4E51">
                          <w:trPr>
                            <w:trHeight w:val="515"/>
                          </w:trPr>
                          <w:tc>
                            <w:tcPr>
                              <w:tcW w:w="1800" w:type="dxa"/>
                              <w:tcBorders>
                                <w:top w:val="single" w:sz="8" w:space="0" w:color="4F1900"/>
                                <w:bottom w:val="single" w:sz="8" w:space="0" w:color="4F1900"/>
                              </w:tcBorders>
                              <w:shd w:val="clear" w:color="auto" w:fill="FFFFFF"/>
                            </w:tcPr>
                            <w:p w14:paraId="4992835A" w14:textId="77777777" w:rsidR="006047B5" w:rsidRPr="00266152" w:rsidRDefault="006047B5" w:rsidP="00B93491">
                              <w:pPr>
                                <w:pStyle w:val="Tables"/>
                                <w:rPr>
                                  <w:color w:val="4F1900"/>
                                </w:rPr>
                              </w:pPr>
                              <w:r>
                                <w:rPr>
                                  <w:color w:val="4F1900"/>
                                </w:rPr>
                                <w:t>Number</w:t>
                              </w:r>
                            </w:p>
                          </w:tc>
                          <w:tc>
                            <w:tcPr>
                              <w:tcW w:w="6213" w:type="dxa"/>
                              <w:tcBorders>
                                <w:top w:val="single" w:sz="8" w:space="0" w:color="4F1900"/>
                                <w:bottom w:val="single" w:sz="8" w:space="0" w:color="4F1900"/>
                              </w:tcBorders>
                              <w:shd w:val="clear" w:color="auto" w:fill="FFFFFF"/>
                              <w:vAlign w:val="center"/>
                            </w:tcPr>
                            <w:p w14:paraId="14C60092" w14:textId="77777777" w:rsidR="006047B5" w:rsidRPr="00266152" w:rsidRDefault="006047B5" w:rsidP="00B93491">
                              <w:pPr>
                                <w:pStyle w:val="Tables"/>
                                <w:rPr>
                                  <w:color w:val="4F1900"/>
                                </w:rPr>
                              </w:pPr>
                              <w:r>
                                <w:rPr>
                                  <w:color w:val="4F1900"/>
                                </w:rPr>
                                <w:t>Work Description</w:t>
                              </w:r>
                            </w:p>
                          </w:tc>
                          <w:tc>
                            <w:tcPr>
                              <w:tcW w:w="1797" w:type="dxa"/>
                              <w:tcBorders>
                                <w:top w:val="single" w:sz="8" w:space="0" w:color="4F1900"/>
                                <w:bottom w:val="single" w:sz="8" w:space="0" w:color="4F1900"/>
                                <w:right w:val="single" w:sz="8" w:space="0" w:color="4F1900"/>
                              </w:tcBorders>
                              <w:shd w:val="clear" w:color="auto" w:fill="FFFFFF"/>
                              <w:vAlign w:val="center"/>
                            </w:tcPr>
                            <w:p w14:paraId="0B109199" w14:textId="77777777" w:rsidR="006047B5" w:rsidRPr="00266152" w:rsidRDefault="006047B5" w:rsidP="00B93491">
                              <w:pPr>
                                <w:pStyle w:val="Tables"/>
                                <w:rPr>
                                  <w:color w:val="4F1900"/>
                                </w:rPr>
                              </w:pPr>
                            </w:p>
                          </w:tc>
                        </w:tr>
                        <w:tr w:rsidR="006047B5" w:rsidRPr="00FC42A2" w14:paraId="1F951297" w14:textId="77777777" w:rsidTr="00FE4E51">
                          <w:trPr>
                            <w:trHeight w:val="4041"/>
                          </w:trPr>
                          <w:tc>
                            <w:tcPr>
                              <w:tcW w:w="1800" w:type="dxa"/>
                              <w:tcBorders>
                                <w:top w:val="single" w:sz="8" w:space="0" w:color="4F1900"/>
                                <w:bottom w:val="single" w:sz="8" w:space="0" w:color="4F1900"/>
                              </w:tcBorders>
                              <w:shd w:val="clear" w:color="auto" w:fill="FFFFFF"/>
                            </w:tcPr>
                            <w:p w14:paraId="75067748" w14:textId="68B56E1B" w:rsidR="005918C9" w:rsidRDefault="006047B5" w:rsidP="001E212A">
                              <w:pPr>
                                <w:pStyle w:val="TableInput"/>
                                <w:spacing w:before="100" w:beforeAutospacing="1"/>
                                <w:rPr>
                                  <w:color w:val="4F1900"/>
                                </w:rPr>
                              </w:pPr>
                              <w:r>
                                <w:rPr>
                                  <w:color w:val="4F1900"/>
                                </w:rPr>
                                <w:t>1</w:t>
                              </w:r>
                              <w:r w:rsidR="00852BE6">
                                <w:rPr>
                                  <w:color w:val="4F1900"/>
                                </w:rPr>
                                <w:br/>
                              </w:r>
                              <w:r w:rsidR="00727581">
                                <w:rPr>
                                  <w:color w:val="4F1900"/>
                                </w:rPr>
                                <w:br/>
                              </w:r>
                              <w:r w:rsidR="00AB61FB">
                                <w:rPr>
                                  <w:color w:val="4F1900"/>
                                </w:rPr>
                                <w:br/>
                              </w:r>
                              <w:r w:rsidR="00DB0C01">
                                <w:rPr>
                                  <w:color w:val="4F1900"/>
                                </w:rPr>
                                <w:t>2</w:t>
                              </w:r>
                            </w:p>
                            <w:p w14:paraId="743421A0" w14:textId="77777777" w:rsidR="00C24217" w:rsidRDefault="001B21A6" w:rsidP="001E212A">
                              <w:pPr>
                                <w:pStyle w:val="TableInput"/>
                                <w:spacing w:before="100" w:beforeAutospacing="1"/>
                                <w:rPr>
                                  <w:color w:val="4F1900"/>
                                </w:rPr>
                              </w:pPr>
                              <w:r>
                                <w:rPr>
                                  <w:color w:val="4F1900"/>
                                </w:rPr>
                                <w:br/>
                                <w:t>3</w:t>
                              </w:r>
                            </w:p>
                            <w:p w14:paraId="19B30A46" w14:textId="4BAC83EE" w:rsidR="001F423C" w:rsidRPr="00266152" w:rsidRDefault="001F423C" w:rsidP="001E212A">
                              <w:pPr>
                                <w:pStyle w:val="TableInput"/>
                                <w:spacing w:before="100" w:beforeAutospacing="1"/>
                                <w:rPr>
                                  <w:color w:val="4F1900"/>
                                </w:rPr>
                              </w:pPr>
                              <w:r>
                                <w:rPr>
                                  <w:color w:val="4F1900"/>
                                </w:rPr>
                                <w:br/>
                                <w:t>4</w:t>
                              </w:r>
                              <w:r>
                                <w:rPr>
                                  <w:color w:val="4F1900"/>
                                </w:rPr>
                                <w:br/>
                              </w:r>
                              <w:r>
                                <w:rPr>
                                  <w:color w:val="4F1900"/>
                                </w:rPr>
                                <w:br/>
                              </w:r>
                              <w:r>
                                <w:rPr>
                                  <w:color w:val="4F1900"/>
                                </w:rPr>
                                <w:br/>
                              </w:r>
                            </w:p>
                          </w:tc>
                          <w:tc>
                            <w:tcPr>
                              <w:tcW w:w="6213" w:type="dxa"/>
                              <w:tcBorders>
                                <w:top w:val="single" w:sz="8" w:space="0" w:color="4F1900"/>
                                <w:bottom w:val="single" w:sz="8" w:space="0" w:color="4F1900"/>
                              </w:tcBorders>
                              <w:shd w:val="clear" w:color="auto" w:fill="FFFFFF"/>
                            </w:tcPr>
                            <w:p w14:paraId="14C05DCF" w14:textId="6B021C93" w:rsidR="00F52610" w:rsidRDefault="00F52610" w:rsidP="00AB61FB">
                              <w:pPr>
                                <w:pStyle w:val="TableInput"/>
                                <w:spacing w:before="100" w:beforeAutospacing="1"/>
                                <w:ind w:left="600"/>
                                <w:jc w:val="left"/>
                                <w:rPr>
                                  <w:color w:val="4F1900"/>
                                </w:rPr>
                              </w:pPr>
                              <w:r>
                                <w:rPr>
                                  <w:color w:val="4F1900"/>
                                </w:rPr>
                                <w:t>Accutime infrastructure, space, application server, database (</w:t>
                              </w:r>
                              <w:r w:rsidR="007B4B2A">
                                <w:rPr>
                                  <w:color w:val="4F1900"/>
                                </w:rPr>
                                <w:t>May</w:t>
                              </w:r>
                              <w:r>
                                <w:rPr>
                                  <w:color w:val="4F1900"/>
                                </w:rPr>
                                <w:t xml:space="preserve"> 202</w:t>
                              </w:r>
                              <w:r w:rsidR="001F423C">
                                <w:rPr>
                                  <w:color w:val="4F1900"/>
                                </w:rPr>
                                <w:t>3</w:t>
                              </w:r>
                              <w:r>
                                <w:rPr>
                                  <w:color w:val="4F1900"/>
                                </w:rPr>
                                <w:t>)</w:t>
                              </w:r>
                            </w:p>
                            <w:p w14:paraId="2C5224CF" w14:textId="73903689" w:rsidR="002401F7" w:rsidRDefault="002401F7" w:rsidP="002401F7">
                              <w:pPr>
                                <w:pStyle w:val="TableInput"/>
                                <w:spacing w:before="100" w:beforeAutospacing="1"/>
                                <w:ind w:left="600"/>
                                <w:jc w:val="left"/>
                                <w:rPr>
                                  <w:color w:val="4F1900"/>
                                </w:rPr>
                              </w:pPr>
                              <w:r>
                                <w:rPr>
                                  <w:color w:val="4F1900"/>
                                </w:rPr>
                                <w:t>Accutime infrastructure, space, application server, database (</w:t>
                              </w:r>
                              <w:r w:rsidR="007B4B2A">
                                <w:rPr>
                                  <w:color w:val="4F1900"/>
                                </w:rPr>
                                <w:t xml:space="preserve">June </w:t>
                              </w:r>
                              <w:r>
                                <w:rPr>
                                  <w:color w:val="4F1900"/>
                                </w:rPr>
                                <w:t>202</w:t>
                              </w:r>
                              <w:r w:rsidR="001F423C">
                                <w:rPr>
                                  <w:color w:val="4F1900"/>
                                </w:rPr>
                                <w:t>3</w:t>
                              </w:r>
                              <w:r>
                                <w:rPr>
                                  <w:color w:val="4F1900"/>
                                </w:rPr>
                                <w:t>)</w:t>
                              </w:r>
                            </w:p>
                            <w:p w14:paraId="5C4BDF4D" w14:textId="652C2BB9" w:rsidR="00DB1E10" w:rsidRDefault="00DB1E10" w:rsidP="00DB1E10">
                              <w:pPr>
                                <w:pStyle w:val="TableInput"/>
                                <w:spacing w:before="100" w:beforeAutospacing="1"/>
                                <w:ind w:left="600"/>
                                <w:jc w:val="left"/>
                                <w:rPr>
                                  <w:color w:val="4F1900"/>
                                </w:rPr>
                              </w:pPr>
                              <w:r>
                                <w:rPr>
                                  <w:color w:val="4F1900"/>
                                </w:rPr>
                                <w:t>Accutime infrastructure, space, application server, database (</w:t>
                              </w:r>
                              <w:r w:rsidR="007B4B2A">
                                <w:rPr>
                                  <w:color w:val="4F1900"/>
                                </w:rPr>
                                <w:t xml:space="preserve">July </w:t>
                              </w:r>
                              <w:r>
                                <w:rPr>
                                  <w:color w:val="4F1900"/>
                                </w:rPr>
                                <w:t>202</w:t>
                              </w:r>
                              <w:r w:rsidR="001F423C">
                                <w:rPr>
                                  <w:color w:val="4F1900"/>
                                </w:rPr>
                                <w:t>3</w:t>
                              </w:r>
                              <w:r>
                                <w:rPr>
                                  <w:color w:val="4F1900"/>
                                </w:rPr>
                                <w:t>)</w:t>
                              </w:r>
                            </w:p>
                            <w:p w14:paraId="36EA31DC" w14:textId="0EFAE4BC" w:rsidR="005918C9" w:rsidRPr="00266152" w:rsidRDefault="007B4B2A" w:rsidP="00B9389D">
                              <w:pPr>
                                <w:pStyle w:val="TableInput"/>
                                <w:spacing w:before="100" w:beforeAutospacing="1"/>
                                <w:ind w:left="600"/>
                                <w:jc w:val="left"/>
                                <w:rPr>
                                  <w:color w:val="4F1900"/>
                                </w:rPr>
                              </w:pPr>
                              <w:r>
                                <w:rPr>
                                  <w:color w:val="4F1900"/>
                                </w:rPr>
                                <w:t xml:space="preserve">Email upgrade </w:t>
                              </w:r>
                            </w:p>
                          </w:tc>
                          <w:tc>
                            <w:tcPr>
                              <w:tcW w:w="1797" w:type="dxa"/>
                              <w:tcBorders>
                                <w:top w:val="single" w:sz="8" w:space="0" w:color="4F1900"/>
                                <w:bottom w:val="single" w:sz="8" w:space="0" w:color="4F1900"/>
                                <w:right w:val="single" w:sz="8" w:space="0" w:color="4F1900"/>
                              </w:tcBorders>
                              <w:shd w:val="clear" w:color="auto" w:fill="FFFFFF"/>
                            </w:tcPr>
                            <w:p w14:paraId="7764A147" w14:textId="78AA96B0" w:rsidR="00B10540" w:rsidRDefault="00B8208C" w:rsidP="00016E11">
                              <w:pPr>
                                <w:pStyle w:val="TableInput"/>
                                <w:rPr>
                                  <w:color w:val="4F1900"/>
                                </w:rPr>
                              </w:pPr>
                              <w:r>
                                <w:rPr>
                                  <w:color w:val="4F1900"/>
                                </w:rPr>
                                <w:t>2</w:t>
                              </w:r>
                              <w:r w:rsidR="001E212A">
                                <w:rPr>
                                  <w:color w:val="4F1900"/>
                                </w:rPr>
                                <w:t>8</w:t>
                              </w:r>
                              <w:r>
                                <w:rPr>
                                  <w:color w:val="4F1900"/>
                                </w:rPr>
                                <w:t>0.0</w:t>
                              </w:r>
                            </w:p>
                            <w:p w14:paraId="4A0DCA1D" w14:textId="13123701" w:rsidR="001E212A" w:rsidRPr="00266152" w:rsidRDefault="001E212A" w:rsidP="001E212A">
                              <w:pPr>
                                <w:pStyle w:val="TableInput"/>
                                <w:rPr>
                                  <w:color w:val="4F1900"/>
                                </w:rPr>
                              </w:pPr>
                            </w:p>
                            <w:p w14:paraId="321BA3CE" w14:textId="2B15B9C7" w:rsidR="00B9389D" w:rsidRPr="00266152" w:rsidRDefault="002401F7" w:rsidP="00B9389D">
                              <w:pPr>
                                <w:pStyle w:val="TableInput"/>
                                <w:rPr>
                                  <w:color w:val="4F1900"/>
                                </w:rPr>
                              </w:pPr>
                              <w:r>
                                <w:rPr>
                                  <w:color w:val="4F1900"/>
                                </w:rPr>
                                <w:t>280.0</w:t>
                              </w:r>
                              <w:r>
                                <w:rPr>
                                  <w:color w:val="4F1900"/>
                                </w:rPr>
                                <w:br/>
                              </w:r>
                              <w:r>
                                <w:rPr>
                                  <w:color w:val="4F1900"/>
                                </w:rPr>
                                <w:br/>
                              </w:r>
                            </w:p>
                            <w:p w14:paraId="48848953" w14:textId="1C3F83B5" w:rsidR="00C24217" w:rsidRPr="00266152" w:rsidRDefault="00DB1E10" w:rsidP="00016E11">
                              <w:pPr>
                                <w:pStyle w:val="TableInput"/>
                                <w:rPr>
                                  <w:color w:val="4F1900"/>
                                </w:rPr>
                              </w:pPr>
                              <w:r>
                                <w:rPr>
                                  <w:color w:val="4F1900"/>
                                </w:rPr>
                                <w:t>280.0</w:t>
                              </w:r>
                              <w:r w:rsidR="001F423C">
                                <w:rPr>
                                  <w:color w:val="4F1900"/>
                                </w:rPr>
                                <w:br/>
                              </w:r>
                              <w:r w:rsidR="001F423C">
                                <w:rPr>
                                  <w:color w:val="4F1900"/>
                                </w:rPr>
                                <w:br/>
                              </w:r>
                              <w:r w:rsidR="001F423C">
                                <w:rPr>
                                  <w:color w:val="4F1900"/>
                                </w:rPr>
                                <w:br/>
                              </w:r>
                              <w:r w:rsidR="007B4B2A">
                                <w:rPr>
                                  <w:color w:val="4F1900"/>
                                </w:rPr>
                                <w:t>890.0</w:t>
                              </w:r>
                              <w:r w:rsidR="001F423C">
                                <w:rPr>
                                  <w:color w:val="4F1900"/>
                                </w:rPr>
                                <w:br/>
                              </w:r>
                              <w:r w:rsidR="001F423C">
                                <w:rPr>
                                  <w:color w:val="4F1900"/>
                                </w:rPr>
                                <w:br/>
                              </w:r>
                            </w:p>
                          </w:tc>
                        </w:tr>
                      </w:tbl>
                      <w:p w14:paraId="34F6F1BD" w14:textId="77777777" w:rsidR="00B93491" w:rsidRDefault="007B4B2A" w:rsidP="00B93491">
                        <w:pPr>
                          <w:pStyle w:val="Boxes10"/>
                          <w:jc w:val="left"/>
                        </w:pPr>
                      </w:p>
                    </w:txbxContent>
                  </v:textbox>
                </v:rect>
                <w10:wrap anchorx="margin" anchory="margin"/>
              </v:group>
            </w:pict>
          </mc:Fallback>
        </mc:AlternateContent>
      </w:r>
    </w:p>
    <w:sectPr w:rsidR="00B93491" w:rsidRPr="00171547" w:rsidSect="00B93491"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"/>
    <w:panose1 w:val="00000500000000020000"/>
    <w:charset w:val="4D"/>
    <w:family w:val="auto"/>
    <w:notTrueType/>
    <w:pitch w:val="default"/>
    <w:sig w:usb0="03000000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4429CA"/>
    <w:multiLevelType w:val="hybridMultilevel"/>
    <w:tmpl w:val="537C1A96"/>
    <w:lvl w:ilvl="0" w:tplc="ED40357C">
      <w:start w:val="1"/>
      <w:numFmt w:val="decimal"/>
      <w:lvlText w:val="%1.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D7A"/>
    <w:rsid w:val="0000613D"/>
    <w:rsid w:val="000103E1"/>
    <w:rsid w:val="00011810"/>
    <w:rsid w:val="0001347B"/>
    <w:rsid w:val="0001482D"/>
    <w:rsid w:val="00016E11"/>
    <w:rsid w:val="000252FB"/>
    <w:rsid w:val="00032FC2"/>
    <w:rsid w:val="00043E31"/>
    <w:rsid w:val="000521D6"/>
    <w:rsid w:val="00053849"/>
    <w:rsid w:val="00055A1C"/>
    <w:rsid w:val="00057094"/>
    <w:rsid w:val="000613C4"/>
    <w:rsid w:val="00061972"/>
    <w:rsid w:val="00065609"/>
    <w:rsid w:val="000659F2"/>
    <w:rsid w:val="00066419"/>
    <w:rsid w:val="000733D4"/>
    <w:rsid w:val="00085212"/>
    <w:rsid w:val="00087191"/>
    <w:rsid w:val="00090D9C"/>
    <w:rsid w:val="00095D3C"/>
    <w:rsid w:val="0009633E"/>
    <w:rsid w:val="000A2250"/>
    <w:rsid w:val="000A6521"/>
    <w:rsid w:val="000B2D6B"/>
    <w:rsid w:val="000B6B33"/>
    <w:rsid w:val="000C551A"/>
    <w:rsid w:val="000C59AB"/>
    <w:rsid w:val="000C75F8"/>
    <w:rsid w:val="000C7735"/>
    <w:rsid w:val="000D1FA0"/>
    <w:rsid w:val="000D2F32"/>
    <w:rsid w:val="000D369B"/>
    <w:rsid w:val="000D4407"/>
    <w:rsid w:val="000E5E0D"/>
    <w:rsid w:val="000F0149"/>
    <w:rsid w:val="000F02D0"/>
    <w:rsid w:val="000F671B"/>
    <w:rsid w:val="00103A83"/>
    <w:rsid w:val="001067C7"/>
    <w:rsid w:val="00106B8B"/>
    <w:rsid w:val="00116778"/>
    <w:rsid w:val="00123646"/>
    <w:rsid w:val="00126D4F"/>
    <w:rsid w:val="001272C3"/>
    <w:rsid w:val="00131569"/>
    <w:rsid w:val="001338AF"/>
    <w:rsid w:val="001355BA"/>
    <w:rsid w:val="0013648C"/>
    <w:rsid w:val="001401A5"/>
    <w:rsid w:val="00147C97"/>
    <w:rsid w:val="00150F0F"/>
    <w:rsid w:val="0017088B"/>
    <w:rsid w:val="00171547"/>
    <w:rsid w:val="00172040"/>
    <w:rsid w:val="001741A4"/>
    <w:rsid w:val="00174C5B"/>
    <w:rsid w:val="00181B25"/>
    <w:rsid w:val="00184580"/>
    <w:rsid w:val="00185696"/>
    <w:rsid w:val="0019158F"/>
    <w:rsid w:val="0019330F"/>
    <w:rsid w:val="00195E62"/>
    <w:rsid w:val="00196D58"/>
    <w:rsid w:val="001A5BAF"/>
    <w:rsid w:val="001A7B67"/>
    <w:rsid w:val="001B10C0"/>
    <w:rsid w:val="001B20BB"/>
    <w:rsid w:val="001B21A6"/>
    <w:rsid w:val="001B466F"/>
    <w:rsid w:val="001C7CF8"/>
    <w:rsid w:val="001C7D49"/>
    <w:rsid w:val="001D341F"/>
    <w:rsid w:val="001D4DF4"/>
    <w:rsid w:val="001D5F58"/>
    <w:rsid w:val="001D5FB8"/>
    <w:rsid w:val="001D634F"/>
    <w:rsid w:val="001E212A"/>
    <w:rsid w:val="001E235D"/>
    <w:rsid w:val="001F0317"/>
    <w:rsid w:val="001F423C"/>
    <w:rsid w:val="00201035"/>
    <w:rsid w:val="0020615B"/>
    <w:rsid w:val="00206AB2"/>
    <w:rsid w:val="002137D2"/>
    <w:rsid w:val="002244AD"/>
    <w:rsid w:val="00225DB2"/>
    <w:rsid w:val="00226D06"/>
    <w:rsid w:val="00227BEE"/>
    <w:rsid w:val="00227FF3"/>
    <w:rsid w:val="002401F7"/>
    <w:rsid w:val="00250D4C"/>
    <w:rsid w:val="002531D4"/>
    <w:rsid w:val="00254637"/>
    <w:rsid w:val="00266518"/>
    <w:rsid w:val="00280691"/>
    <w:rsid w:val="00280DE7"/>
    <w:rsid w:val="00292EFC"/>
    <w:rsid w:val="00295239"/>
    <w:rsid w:val="002A0578"/>
    <w:rsid w:val="002B04ED"/>
    <w:rsid w:val="002C0D0A"/>
    <w:rsid w:val="002C3444"/>
    <w:rsid w:val="002C6E7E"/>
    <w:rsid w:val="002D1428"/>
    <w:rsid w:val="002D3D00"/>
    <w:rsid w:val="002E03D9"/>
    <w:rsid w:val="002E127B"/>
    <w:rsid w:val="002E678E"/>
    <w:rsid w:val="002E7BD3"/>
    <w:rsid w:val="002F0062"/>
    <w:rsid w:val="002F1F81"/>
    <w:rsid w:val="002F3EFF"/>
    <w:rsid w:val="002F6FEF"/>
    <w:rsid w:val="00302AF2"/>
    <w:rsid w:val="0030477B"/>
    <w:rsid w:val="00306760"/>
    <w:rsid w:val="00307F82"/>
    <w:rsid w:val="00307FB4"/>
    <w:rsid w:val="00315353"/>
    <w:rsid w:val="003218B1"/>
    <w:rsid w:val="003230A3"/>
    <w:rsid w:val="0032720D"/>
    <w:rsid w:val="00327F09"/>
    <w:rsid w:val="00330855"/>
    <w:rsid w:val="003332E8"/>
    <w:rsid w:val="003410EA"/>
    <w:rsid w:val="00343F13"/>
    <w:rsid w:val="003461DD"/>
    <w:rsid w:val="003513B2"/>
    <w:rsid w:val="003516F5"/>
    <w:rsid w:val="003525DE"/>
    <w:rsid w:val="00366B2F"/>
    <w:rsid w:val="003744D3"/>
    <w:rsid w:val="00374897"/>
    <w:rsid w:val="00380EDB"/>
    <w:rsid w:val="00385B5C"/>
    <w:rsid w:val="00391288"/>
    <w:rsid w:val="00393042"/>
    <w:rsid w:val="00395074"/>
    <w:rsid w:val="003A00A3"/>
    <w:rsid w:val="003A78D4"/>
    <w:rsid w:val="003C0348"/>
    <w:rsid w:val="003C4947"/>
    <w:rsid w:val="003C57FD"/>
    <w:rsid w:val="003D621B"/>
    <w:rsid w:val="003D6EB1"/>
    <w:rsid w:val="003E3038"/>
    <w:rsid w:val="003E64FD"/>
    <w:rsid w:val="003F117B"/>
    <w:rsid w:val="003F2002"/>
    <w:rsid w:val="003F3AD1"/>
    <w:rsid w:val="003F677C"/>
    <w:rsid w:val="0040241B"/>
    <w:rsid w:val="0040268A"/>
    <w:rsid w:val="004028A7"/>
    <w:rsid w:val="0040303E"/>
    <w:rsid w:val="004121C1"/>
    <w:rsid w:val="00412D36"/>
    <w:rsid w:val="00423104"/>
    <w:rsid w:val="00424A79"/>
    <w:rsid w:val="004358E9"/>
    <w:rsid w:val="004369FB"/>
    <w:rsid w:val="004376F7"/>
    <w:rsid w:val="00446043"/>
    <w:rsid w:val="0045244F"/>
    <w:rsid w:val="004547A2"/>
    <w:rsid w:val="00457983"/>
    <w:rsid w:val="0047170B"/>
    <w:rsid w:val="00471BEE"/>
    <w:rsid w:val="00474479"/>
    <w:rsid w:val="00495166"/>
    <w:rsid w:val="004967BF"/>
    <w:rsid w:val="0049682D"/>
    <w:rsid w:val="004A0653"/>
    <w:rsid w:val="004B5548"/>
    <w:rsid w:val="004C1044"/>
    <w:rsid w:val="004D219E"/>
    <w:rsid w:val="004D427C"/>
    <w:rsid w:val="004F5AED"/>
    <w:rsid w:val="004F7850"/>
    <w:rsid w:val="004F7AE2"/>
    <w:rsid w:val="00516C85"/>
    <w:rsid w:val="00526734"/>
    <w:rsid w:val="00530B20"/>
    <w:rsid w:val="00545E01"/>
    <w:rsid w:val="00551CD3"/>
    <w:rsid w:val="005521D8"/>
    <w:rsid w:val="0055226D"/>
    <w:rsid w:val="005529C8"/>
    <w:rsid w:val="00553387"/>
    <w:rsid w:val="00560981"/>
    <w:rsid w:val="00581DFB"/>
    <w:rsid w:val="00582138"/>
    <w:rsid w:val="0058338F"/>
    <w:rsid w:val="005841D5"/>
    <w:rsid w:val="0058457C"/>
    <w:rsid w:val="00584CF3"/>
    <w:rsid w:val="0059032A"/>
    <w:rsid w:val="005918C9"/>
    <w:rsid w:val="00595F0F"/>
    <w:rsid w:val="005964D2"/>
    <w:rsid w:val="00597567"/>
    <w:rsid w:val="005A0363"/>
    <w:rsid w:val="005A1F64"/>
    <w:rsid w:val="005A366E"/>
    <w:rsid w:val="005A5CF0"/>
    <w:rsid w:val="005A7486"/>
    <w:rsid w:val="005B1DAE"/>
    <w:rsid w:val="005B5A25"/>
    <w:rsid w:val="005B6462"/>
    <w:rsid w:val="005C3AA9"/>
    <w:rsid w:val="005C40F3"/>
    <w:rsid w:val="005C4848"/>
    <w:rsid w:val="005C7322"/>
    <w:rsid w:val="005D2D5D"/>
    <w:rsid w:val="005D34FE"/>
    <w:rsid w:val="005E3F08"/>
    <w:rsid w:val="005F387A"/>
    <w:rsid w:val="005F4457"/>
    <w:rsid w:val="005F4AF7"/>
    <w:rsid w:val="005F592B"/>
    <w:rsid w:val="005F6038"/>
    <w:rsid w:val="00600F3D"/>
    <w:rsid w:val="006047B5"/>
    <w:rsid w:val="0060781F"/>
    <w:rsid w:val="0061081A"/>
    <w:rsid w:val="00613330"/>
    <w:rsid w:val="006205A3"/>
    <w:rsid w:val="00630D18"/>
    <w:rsid w:val="00645E54"/>
    <w:rsid w:val="00646FF8"/>
    <w:rsid w:val="0065129B"/>
    <w:rsid w:val="00652B01"/>
    <w:rsid w:val="00654C5F"/>
    <w:rsid w:val="006559B5"/>
    <w:rsid w:val="006703A0"/>
    <w:rsid w:val="00672C89"/>
    <w:rsid w:val="0067505A"/>
    <w:rsid w:val="006766BD"/>
    <w:rsid w:val="0068154E"/>
    <w:rsid w:val="0068464B"/>
    <w:rsid w:val="00685E29"/>
    <w:rsid w:val="00690E90"/>
    <w:rsid w:val="006B0E24"/>
    <w:rsid w:val="006C50B6"/>
    <w:rsid w:val="006D1BE8"/>
    <w:rsid w:val="006D2269"/>
    <w:rsid w:val="006D2DE6"/>
    <w:rsid w:val="006E6951"/>
    <w:rsid w:val="006F2F20"/>
    <w:rsid w:val="006F309F"/>
    <w:rsid w:val="00703CF9"/>
    <w:rsid w:val="0070462E"/>
    <w:rsid w:val="00710511"/>
    <w:rsid w:val="007172C0"/>
    <w:rsid w:val="007173E6"/>
    <w:rsid w:val="0072066F"/>
    <w:rsid w:val="00720AA9"/>
    <w:rsid w:val="00723A72"/>
    <w:rsid w:val="00725A94"/>
    <w:rsid w:val="00727581"/>
    <w:rsid w:val="0073019F"/>
    <w:rsid w:val="00730FAF"/>
    <w:rsid w:val="00736E2B"/>
    <w:rsid w:val="00741855"/>
    <w:rsid w:val="007459BA"/>
    <w:rsid w:val="0075348C"/>
    <w:rsid w:val="00754263"/>
    <w:rsid w:val="00764045"/>
    <w:rsid w:val="00764C17"/>
    <w:rsid w:val="007666B0"/>
    <w:rsid w:val="007667C4"/>
    <w:rsid w:val="0077188E"/>
    <w:rsid w:val="00774279"/>
    <w:rsid w:val="00774821"/>
    <w:rsid w:val="00775154"/>
    <w:rsid w:val="007801D4"/>
    <w:rsid w:val="007814E3"/>
    <w:rsid w:val="00785FE3"/>
    <w:rsid w:val="00793A0D"/>
    <w:rsid w:val="007A2E38"/>
    <w:rsid w:val="007A58CB"/>
    <w:rsid w:val="007B14F3"/>
    <w:rsid w:val="007B29D3"/>
    <w:rsid w:val="007B4B2A"/>
    <w:rsid w:val="007C359A"/>
    <w:rsid w:val="007C4D37"/>
    <w:rsid w:val="007D0C24"/>
    <w:rsid w:val="007D1E1F"/>
    <w:rsid w:val="007D53DF"/>
    <w:rsid w:val="007D79F2"/>
    <w:rsid w:val="007E53A8"/>
    <w:rsid w:val="007F14F2"/>
    <w:rsid w:val="007F5286"/>
    <w:rsid w:val="00800994"/>
    <w:rsid w:val="00801001"/>
    <w:rsid w:val="0080595B"/>
    <w:rsid w:val="008101E7"/>
    <w:rsid w:val="008120BC"/>
    <w:rsid w:val="0081541B"/>
    <w:rsid w:val="00815D1C"/>
    <w:rsid w:val="0082091F"/>
    <w:rsid w:val="00827075"/>
    <w:rsid w:val="0082773F"/>
    <w:rsid w:val="008305AD"/>
    <w:rsid w:val="00836F6A"/>
    <w:rsid w:val="00840AF5"/>
    <w:rsid w:val="00842664"/>
    <w:rsid w:val="00844A9F"/>
    <w:rsid w:val="0084577D"/>
    <w:rsid w:val="00852BE6"/>
    <w:rsid w:val="00855C56"/>
    <w:rsid w:val="00866F33"/>
    <w:rsid w:val="008705A8"/>
    <w:rsid w:val="00871457"/>
    <w:rsid w:val="0087186D"/>
    <w:rsid w:val="00873641"/>
    <w:rsid w:val="0088651D"/>
    <w:rsid w:val="008866F1"/>
    <w:rsid w:val="00887B8C"/>
    <w:rsid w:val="0089018F"/>
    <w:rsid w:val="0089339E"/>
    <w:rsid w:val="008957CD"/>
    <w:rsid w:val="008965E8"/>
    <w:rsid w:val="008A6B92"/>
    <w:rsid w:val="008C0273"/>
    <w:rsid w:val="008C1E16"/>
    <w:rsid w:val="008C27A2"/>
    <w:rsid w:val="008C5A80"/>
    <w:rsid w:val="008C675D"/>
    <w:rsid w:val="008C6DF2"/>
    <w:rsid w:val="008C7574"/>
    <w:rsid w:val="008D3C01"/>
    <w:rsid w:val="008D40BC"/>
    <w:rsid w:val="008D4831"/>
    <w:rsid w:val="008D70F2"/>
    <w:rsid w:val="008E43B8"/>
    <w:rsid w:val="008E56D4"/>
    <w:rsid w:val="008E7EF7"/>
    <w:rsid w:val="008F1E4F"/>
    <w:rsid w:val="009023CD"/>
    <w:rsid w:val="0090301B"/>
    <w:rsid w:val="0090566F"/>
    <w:rsid w:val="00906B8E"/>
    <w:rsid w:val="00907CF2"/>
    <w:rsid w:val="009100DE"/>
    <w:rsid w:val="00912F3C"/>
    <w:rsid w:val="0092047D"/>
    <w:rsid w:val="00920A8F"/>
    <w:rsid w:val="00923541"/>
    <w:rsid w:val="00940D25"/>
    <w:rsid w:val="0094188D"/>
    <w:rsid w:val="00941C27"/>
    <w:rsid w:val="00942DA4"/>
    <w:rsid w:val="00947D6E"/>
    <w:rsid w:val="00953A6B"/>
    <w:rsid w:val="00962886"/>
    <w:rsid w:val="00962C32"/>
    <w:rsid w:val="00963918"/>
    <w:rsid w:val="009656C0"/>
    <w:rsid w:val="00966A30"/>
    <w:rsid w:val="009711FC"/>
    <w:rsid w:val="009759D2"/>
    <w:rsid w:val="00976819"/>
    <w:rsid w:val="0098066A"/>
    <w:rsid w:val="00980EF2"/>
    <w:rsid w:val="009844F8"/>
    <w:rsid w:val="00984DC3"/>
    <w:rsid w:val="00985B13"/>
    <w:rsid w:val="009861F4"/>
    <w:rsid w:val="009877AC"/>
    <w:rsid w:val="00987962"/>
    <w:rsid w:val="0099477B"/>
    <w:rsid w:val="009A1C7B"/>
    <w:rsid w:val="009A1FE2"/>
    <w:rsid w:val="009A3A99"/>
    <w:rsid w:val="009B02CF"/>
    <w:rsid w:val="009B1B65"/>
    <w:rsid w:val="009C1BBA"/>
    <w:rsid w:val="009C236B"/>
    <w:rsid w:val="009C5760"/>
    <w:rsid w:val="009D4F11"/>
    <w:rsid w:val="009D6F51"/>
    <w:rsid w:val="009E5306"/>
    <w:rsid w:val="009E7DB3"/>
    <w:rsid w:val="009F13A4"/>
    <w:rsid w:val="009F3913"/>
    <w:rsid w:val="009F4C6E"/>
    <w:rsid w:val="00A000D4"/>
    <w:rsid w:val="00A0110E"/>
    <w:rsid w:val="00A061C5"/>
    <w:rsid w:val="00A06652"/>
    <w:rsid w:val="00A16788"/>
    <w:rsid w:val="00A17EAF"/>
    <w:rsid w:val="00A24569"/>
    <w:rsid w:val="00A26C44"/>
    <w:rsid w:val="00A30597"/>
    <w:rsid w:val="00A47213"/>
    <w:rsid w:val="00A50DC6"/>
    <w:rsid w:val="00A5579A"/>
    <w:rsid w:val="00A60BAB"/>
    <w:rsid w:val="00A61CBA"/>
    <w:rsid w:val="00A70C49"/>
    <w:rsid w:val="00A72599"/>
    <w:rsid w:val="00A739F0"/>
    <w:rsid w:val="00A776B2"/>
    <w:rsid w:val="00A8021D"/>
    <w:rsid w:val="00A82FE4"/>
    <w:rsid w:val="00A84A5D"/>
    <w:rsid w:val="00A87AD4"/>
    <w:rsid w:val="00A910B9"/>
    <w:rsid w:val="00A97E5D"/>
    <w:rsid w:val="00AA6894"/>
    <w:rsid w:val="00AB2B74"/>
    <w:rsid w:val="00AB5D42"/>
    <w:rsid w:val="00AB61FB"/>
    <w:rsid w:val="00AB7049"/>
    <w:rsid w:val="00AB7960"/>
    <w:rsid w:val="00AC722C"/>
    <w:rsid w:val="00AD533A"/>
    <w:rsid w:val="00AE0757"/>
    <w:rsid w:val="00AE5843"/>
    <w:rsid w:val="00AE5EC9"/>
    <w:rsid w:val="00AE66A7"/>
    <w:rsid w:val="00AF2E06"/>
    <w:rsid w:val="00AF398D"/>
    <w:rsid w:val="00AF4FF9"/>
    <w:rsid w:val="00B00201"/>
    <w:rsid w:val="00B06B2A"/>
    <w:rsid w:val="00B074D8"/>
    <w:rsid w:val="00B10540"/>
    <w:rsid w:val="00B14ECD"/>
    <w:rsid w:val="00B15851"/>
    <w:rsid w:val="00B1656B"/>
    <w:rsid w:val="00B16B25"/>
    <w:rsid w:val="00B16FC5"/>
    <w:rsid w:val="00B2497F"/>
    <w:rsid w:val="00B2691D"/>
    <w:rsid w:val="00B33B96"/>
    <w:rsid w:val="00B40714"/>
    <w:rsid w:val="00B4333D"/>
    <w:rsid w:val="00B51CD3"/>
    <w:rsid w:val="00B54F0B"/>
    <w:rsid w:val="00B566D3"/>
    <w:rsid w:val="00B6367F"/>
    <w:rsid w:val="00B7253A"/>
    <w:rsid w:val="00B72CAC"/>
    <w:rsid w:val="00B72F4B"/>
    <w:rsid w:val="00B758F2"/>
    <w:rsid w:val="00B7615E"/>
    <w:rsid w:val="00B8208C"/>
    <w:rsid w:val="00B865E3"/>
    <w:rsid w:val="00B87DE6"/>
    <w:rsid w:val="00B90C52"/>
    <w:rsid w:val="00B90EDD"/>
    <w:rsid w:val="00B9389D"/>
    <w:rsid w:val="00B94072"/>
    <w:rsid w:val="00B95DB4"/>
    <w:rsid w:val="00B97369"/>
    <w:rsid w:val="00BA3466"/>
    <w:rsid w:val="00BA44F3"/>
    <w:rsid w:val="00BA4FF1"/>
    <w:rsid w:val="00BC58A3"/>
    <w:rsid w:val="00BC5F68"/>
    <w:rsid w:val="00BC6099"/>
    <w:rsid w:val="00BD276E"/>
    <w:rsid w:val="00BD47EB"/>
    <w:rsid w:val="00BE0272"/>
    <w:rsid w:val="00BE09A7"/>
    <w:rsid w:val="00BE0E95"/>
    <w:rsid w:val="00BE1B8B"/>
    <w:rsid w:val="00BE50D0"/>
    <w:rsid w:val="00BE6D7E"/>
    <w:rsid w:val="00BF25BA"/>
    <w:rsid w:val="00BF6527"/>
    <w:rsid w:val="00BF6888"/>
    <w:rsid w:val="00C0321B"/>
    <w:rsid w:val="00C03896"/>
    <w:rsid w:val="00C06D19"/>
    <w:rsid w:val="00C076C5"/>
    <w:rsid w:val="00C07BFF"/>
    <w:rsid w:val="00C12B5E"/>
    <w:rsid w:val="00C16A85"/>
    <w:rsid w:val="00C21042"/>
    <w:rsid w:val="00C222B0"/>
    <w:rsid w:val="00C24217"/>
    <w:rsid w:val="00C25300"/>
    <w:rsid w:val="00C2533B"/>
    <w:rsid w:val="00C30287"/>
    <w:rsid w:val="00C32CB9"/>
    <w:rsid w:val="00C34830"/>
    <w:rsid w:val="00C370E6"/>
    <w:rsid w:val="00C43F33"/>
    <w:rsid w:val="00C46AF2"/>
    <w:rsid w:val="00C47082"/>
    <w:rsid w:val="00C56881"/>
    <w:rsid w:val="00C574F7"/>
    <w:rsid w:val="00C6586E"/>
    <w:rsid w:val="00C66FDE"/>
    <w:rsid w:val="00C70276"/>
    <w:rsid w:val="00C74232"/>
    <w:rsid w:val="00C75C23"/>
    <w:rsid w:val="00C81233"/>
    <w:rsid w:val="00C8195B"/>
    <w:rsid w:val="00C8428D"/>
    <w:rsid w:val="00C84E07"/>
    <w:rsid w:val="00C94484"/>
    <w:rsid w:val="00CA3946"/>
    <w:rsid w:val="00CA45BD"/>
    <w:rsid w:val="00CA6509"/>
    <w:rsid w:val="00CA6A58"/>
    <w:rsid w:val="00CB3638"/>
    <w:rsid w:val="00CC2B10"/>
    <w:rsid w:val="00CE1A6B"/>
    <w:rsid w:val="00CE2AA8"/>
    <w:rsid w:val="00CF165D"/>
    <w:rsid w:val="00CF799D"/>
    <w:rsid w:val="00D030BD"/>
    <w:rsid w:val="00D05104"/>
    <w:rsid w:val="00D0619C"/>
    <w:rsid w:val="00D07155"/>
    <w:rsid w:val="00D12B31"/>
    <w:rsid w:val="00D13A6F"/>
    <w:rsid w:val="00D2125E"/>
    <w:rsid w:val="00D22EA0"/>
    <w:rsid w:val="00D25368"/>
    <w:rsid w:val="00D26FC2"/>
    <w:rsid w:val="00D34A6A"/>
    <w:rsid w:val="00D4140B"/>
    <w:rsid w:val="00D43454"/>
    <w:rsid w:val="00D56326"/>
    <w:rsid w:val="00D5658B"/>
    <w:rsid w:val="00D60573"/>
    <w:rsid w:val="00D627C4"/>
    <w:rsid w:val="00D629CF"/>
    <w:rsid w:val="00D65577"/>
    <w:rsid w:val="00D7515C"/>
    <w:rsid w:val="00D7572F"/>
    <w:rsid w:val="00D81F32"/>
    <w:rsid w:val="00D86F6C"/>
    <w:rsid w:val="00D9188F"/>
    <w:rsid w:val="00D91FAF"/>
    <w:rsid w:val="00D92254"/>
    <w:rsid w:val="00D95BD7"/>
    <w:rsid w:val="00D96BA3"/>
    <w:rsid w:val="00DA506B"/>
    <w:rsid w:val="00DA6F5E"/>
    <w:rsid w:val="00DB0C01"/>
    <w:rsid w:val="00DB1E10"/>
    <w:rsid w:val="00DB596B"/>
    <w:rsid w:val="00DB6FBF"/>
    <w:rsid w:val="00DC7745"/>
    <w:rsid w:val="00DD2C8C"/>
    <w:rsid w:val="00DE0A3F"/>
    <w:rsid w:val="00DE30E9"/>
    <w:rsid w:val="00DE77C9"/>
    <w:rsid w:val="00E00CDC"/>
    <w:rsid w:val="00E101CA"/>
    <w:rsid w:val="00E213D1"/>
    <w:rsid w:val="00E21E18"/>
    <w:rsid w:val="00E24106"/>
    <w:rsid w:val="00E24735"/>
    <w:rsid w:val="00E32D24"/>
    <w:rsid w:val="00E41DD5"/>
    <w:rsid w:val="00E42525"/>
    <w:rsid w:val="00E45247"/>
    <w:rsid w:val="00E5022E"/>
    <w:rsid w:val="00E503D5"/>
    <w:rsid w:val="00E53818"/>
    <w:rsid w:val="00E56A15"/>
    <w:rsid w:val="00E57EB5"/>
    <w:rsid w:val="00E6123A"/>
    <w:rsid w:val="00E62CFC"/>
    <w:rsid w:val="00E64D7A"/>
    <w:rsid w:val="00E65726"/>
    <w:rsid w:val="00E66AAD"/>
    <w:rsid w:val="00E67206"/>
    <w:rsid w:val="00E74B93"/>
    <w:rsid w:val="00E7679E"/>
    <w:rsid w:val="00E87946"/>
    <w:rsid w:val="00E90117"/>
    <w:rsid w:val="00E94E8B"/>
    <w:rsid w:val="00E94FDB"/>
    <w:rsid w:val="00E95E48"/>
    <w:rsid w:val="00E96F0F"/>
    <w:rsid w:val="00EA760C"/>
    <w:rsid w:val="00EB2248"/>
    <w:rsid w:val="00EB4EFD"/>
    <w:rsid w:val="00EB6A3F"/>
    <w:rsid w:val="00EB7F32"/>
    <w:rsid w:val="00EC09F1"/>
    <w:rsid w:val="00EC0FAD"/>
    <w:rsid w:val="00EC28C0"/>
    <w:rsid w:val="00EC5918"/>
    <w:rsid w:val="00ED2E1B"/>
    <w:rsid w:val="00ED399C"/>
    <w:rsid w:val="00ED40D7"/>
    <w:rsid w:val="00ED4136"/>
    <w:rsid w:val="00ED5FF5"/>
    <w:rsid w:val="00ED69F3"/>
    <w:rsid w:val="00ED7DF1"/>
    <w:rsid w:val="00EE1EFD"/>
    <w:rsid w:val="00EE2087"/>
    <w:rsid w:val="00EE31DD"/>
    <w:rsid w:val="00EE677C"/>
    <w:rsid w:val="00EE67C2"/>
    <w:rsid w:val="00EF7253"/>
    <w:rsid w:val="00F051E4"/>
    <w:rsid w:val="00F15A49"/>
    <w:rsid w:val="00F16A35"/>
    <w:rsid w:val="00F23454"/>
    <w:rsid w:val="00F2531C"/>
    <w:rsid w:val="00F3343E"/>
    <w:rsid w:val="00F35D93"/>
    <w:rsid w:val="00F41982"/>
    <w:rsid w:val="00F42511"/>
    <w:rsid w:val="00F43DE4"/>
    <w:rsid w:val="00F4458B"/>
    <w:rsid w:val="00F44953"/>
    <w:rsid w:val="00F45E6C"/>
    <w:rsid w:val="00F52610"/>
    <w:rsid w:val="00F526A1"/>
    <w:rsid w:val="00F52D72"/>
    <w:rsid w:val="00F6137B"/>
    <w:rsid w:val="00F6146C"/>
    <w:rsid w:val="00F72D10"/>
    <w:rsid w:val="00F8603D"/>
    <w:rsid w:val="00F906D3"/>
    <w:rsid w:val="00F91401"/>
    <w:rsid w:val="00F9724C"/>
    <w:rsid w:val="00FA18B8"/>
    <w:rsid w:val="00FB169A"/>
    <w:rsid w:val="00FB2C47"/>
    <w:rsid w:val="00FB2D15"/>
    <w:rsid w:val="00FB4239"/>
    <w:rsid w:val="00FC6585"/>
    <w:rsid w:val="00FE3D4D"/>
    <w:rsid w:val="00FE4E51"/>
    <w:rsid w:val="00FE5AC5"/>
    <w:rsid w:val="00FF2308"/>
    <w:rsid w:val="00FF658B"/>
    <w:rsid w:val="00FF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32DF520"/>
  <w15:docId w15:val="{414E1A7B-3168-439D-A8BF-F70C3251B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364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rsid w:val="0026615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customStyle="1" w:styleId="Tables">
    <w:name w:val="Tables"/>
    <w:basedOn w:val="Normal"/>
    <w:rsid w:val="00266152"/>
    <w:pPr>
      <w:jc w:val="center"/>
    </w:pPr>
    <w:rPr>
      <w:rFonts w:ascii="Times" w:hAnsi="Times"/>
      <w:b/>
      <w:color w:val="333333"/>
      <w:sz w:val="20"/>
    </w:rPr>
  </w:style>
  <w:style w:type="paragraph" w:customStyle="1" w:styleId="TableInput">
    <w:name w:val="Table Input"/>
    <w:basedOn w:val="Tables"/>
    <w:rsid w:val="00266152"/>
    <w:pPr>
      <w:spacing w:before="120"/>
    </w:pPr>
  </w:style>
  <w:style w:type="paragraph" w:customStyle="1" w:styleId="Boxes10">
    <w:name w:val="Boxes10"/>
    <w:basedOn w:val="Normal"/>
    <w:rsid w:val="00266152"/>
    <w:pPr>
      <w:spacing w:before="360" w:after="120"/>
      <w:jc w:val="center"/>
    </w:pPr>
    <w:rPr>
      <w:b/>
      <w:noProof/>
      <w:sz w:val="72"/>
      <w:szCs w:val="20"/>
    </w:rPr>
  </w:style>
  <w:style w:type="character" w:styleId="Hyperlink">
    <w:name w:val="Hyperlink"/>
    <w:basedOn w:val="DefaultParagraphFont"/>
    <w:uiPriority w:val="99"/>
    <w:unhideWhenUsed/>
    <w:rsid w:val="00FE4E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7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use%20for%20web.6710b\AppData\Roaming\Microsoft\Templates\HP_RealtyClassic_Invoice_TP1037878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EAE1B-E205-1049-8EA4-FEB1DB564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C:\Users\use for web.6710b\AppData\Roaming\Microsoft\Templates\HP_RealtyClassic_Invoice_TP10378789.dot</Template>
  <TotalTime>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Vivek Shah</dc:creator>
  <cp:lastModifiedBy>Microsoft Office User</cp:lastModifiedBy>
  <cp:revision>3</cp:revision>
  <cp:lastPrinted>2023-04-27T02:00:00Z</cp:lastPrinted>
  <dcterms:created xsi:type="dcterms:W3CDTF">2023-08-04T04:21:00Z</dcterms:created>
  <dcterms:modified xsi:type="dcterms:W3CDTF">2023-08-04T04:23:00Z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TC103787899990</vt:lpwstr>
  </property>
</Properties>
</file>